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883C3" w14:textId="2B3B71C6" w:rsidR="0028215B" w:rsidRDefault="003C2504" w:rsidP="003C2504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58240" behindDoc="0" locked="0" layoutInCell="1" allowOverlap="1" wp14:anchorId="6053CCF3" wp14:editId="5BFB9E6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07920" cy="1140431"/>
            <wp:effectExtent l="0" t="0" r="0" b="3175"/>
            <wp:wrapNone/>
            <wp:docPr id="15014430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443016" name="Picture 15014430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7920" cy="1140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77F2A" w14:textId="77777777" w:rsidR="003C2504" w:rsidRDefault="003C2504" w:rsidP="003C2504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44CF93" w14:textId="77777777" w:rsidR="003C2504" w:rsidRDefault="003C2504" w:rsidP="003C2504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741F28" w14:textId="77777777" w:rsidR="003C2504" w:rsidRPr="003C2504" w:rsidRDefault="003C2504" w:rsidP="003C2504">
      <w:pPr>
        <w:spacing w:before="120" w:after="0" w:line="240" w:lineRule="auto"/>
        <w:jc w:val="center"/>
        <w:rPr>
          <w:rFonts w:ascii="TH SarabunPSK" w:hAnsi="TH SarabunPSK" w:cs="TH SarabunPSK" w:hint="cs"/>
          <w:b/>
          <w:bCs/>
          <w:sz w:val="14"/>
          <w:szCs w:val="14"/>
        </w:rPr>
      </w:pPr>
    </w:p>
    <w:p w14:paraId="135221A4" w14:textId="31364D6B" w:rsidR="005C36CB" w:rsidRPr="007D2641" w:rsidRDefault="005C36CB" w:rsidP="003C2504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264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แบบฟอร์ม </w:t>
      </w:r>
      <w:r w:rsidRPr="007D2641">
        <w:rPr>
          <w:rFonts w:ascii="TH SarabunPSK" w:hAnsi="TH SarabunPSK" w:cs="TH SarabunPSK"/>
          <w:b/>
          <w:bCs/>
          <w:sz w:val="36"/>
          <w:szCs w:val="36"/>
        </w:rPr>
        <w:t xml:space="preserve">RSPG-SRU </w:t>
      </w:r>
      <w:r w:rsidRPr="007D2641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7D2641">
        <w:rPr>
          <w:rFonts w:ascii="TH SarabunPSK" w:hAnsi="TH SarabunPSK" w:cs="TH SarabunPSK" w:hint="cs"/>
          <w:b/>
          <w:bCs/>
          <w:sz w:val="36"/>
          <w:szCs w:val="36"/>
          <w:cs/>
        </w:rPr>
        <w:t>การดำเนินโครงการศูนย์ประสานงาน อพ.สธ.</w:t>
      </w:r>
      <w:r w:rsidRPr="007D2641"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7D2641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มหาวิทยาลัยราชภัฏสุราษฎร์ธานี</w:t>
      </w:r>
    </w:p>
    <w:p w14:paraId="50E15F67" w14:textId="77777777" w:rsidR="005C36CB" w:rsidRPr="00395A02" w:rsidRDefault="005C36CB" w:rsidP="005C36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15CF8D" w14:textId="2248B911" w:rsidR="005C36CB" w:rsidRPr="00395A02" w:rsidRDefault="005C36CB" w:rsidP="007166DF">
      <w:pPr>
        <w:tabs>
          <w:tab w:val="left" w:pos="2694"/>
          <w:tab w:val="left" w:pos="949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5A0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="007166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95A02">
        <w:rPr>
          <w:rFonts w:ascii="TH SarabunPSK" w:hAnsi="TH SarabunPSK" w:cs="TH SarabunPSK" w:hint="cs"/>
          <w:b/>
          <w:bCs/>
          <w:sz w:val="32"/>
          <w:szCs w:val="32"/>
          <w:cs/>
        </w:rPr>
        <w:t>ขออนุญาตจัดกิจกรรม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C61FA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F60C6C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      </w:t>
      </w:r>
      <w:r w:rsidR="00C61FA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</w:p>
    <w:p w14:paraId="6CC84BF5" w14:textId="77777777" w:rsidR="005C36CB" w:rsidRPr="00395A02" w:rsidRDefault="005C36CB" w:rsidP="00E55137">
      <w:pPr>
        <w:spacing w:before="240" w:after="24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95A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 </w:t>
      </w:r>
      <w:r w:rsidRPr="00395A0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95A02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</w:t>
      </w:r>
      <w:r w:rsidRPr="00395A02">
        <w:rPr>
          <w:rFonts w:ascii="TH SarabunPSK" w:hAnsi="TH SarabunPSK" w:cs="TH SarabunPSK"/>
          <w:b/>
          <w:bCs/>
          <w:sz w:val="32"/>
          <w:szCs w:val="32"/>
          <w:cs/>
        </w:rPr>
        <w:t>ศูนย์ประสานงาน อพ.สธ.-มหาวิทยาลัยราชภัฏสุราษฎร์ธานี</w:t>
      </w:r>
    </w:p>
    <w:p w14:paraId="23395C2F" w14:textId="795B9DFC" w:rsidR="00E55137" w:rsidRDefault="007166DF" w:rsidP="00E55137">
      <w:pPr>
        <w:tabs>
          <w:tab w:val="left" w:pos="709"/>
          <w:tab w:val="left" w:pos="851"/>
          <w:tab w:val="left" w:pos="1418"/>
          <w:tab w:val="left" w:pos="3969"/>
          <w:tab w:val="left" w:pos="4820"/>
          <w:tab w:val="left" w:pos="5103"/>
          <w:tab w:val="left" w:pos="5670"/>
          <w:tab w:val="left" w:pos="5954"/>
          <w:tab w:val="left" w:pos="949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C36CB" w:rsidRPr="00395A02">
        <w:rPr>
          <w:rFonts w:ascii="TH SarabunPSK" w:hAnsi="TH SarabunPSK" w:cs="TH SarabunPSK" w:hint="cs"/>
          <w:sz w:val="32"/>
          <w:szCs w:val="32"/>
          <w:cs/>
        </w:rPr>
        <w:t>ตามที่มหาวิทยาลัยฯ จัดสรรงบประมาณ</w:t>
      </w:r>
      <w:r w:rsidR="005C36CB" w:rsidRPr="00395A02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</w:t>
      </w:r>
      <w:r w:rsidR="005C36CB" w:rsidRPr="00984840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C0AF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</w:t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C0AF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</w:t>
      </w:r>
      <w:r w:rsidR="005C36CB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C0AF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br/>
      </w:r>
      <w:r w:rsidR="005C36CB"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รหั</w:t>
      </w:r>
      <w:r w:rsidR="005C36CB" w:rsidRPr="00395A02">
        <w:rPr>
          <w:rFonts w:ascii="TH SarabunPSK" w:hAnsi="TH SarabunPSK" w:cs="TH SarabunPSK"/>
          <w:color w:val="000000" w:themeColor="text1"/>
          <w:sz w:val="32"/>
          <w:szCs w:val="32"/>
          <w:cs/>
        </w:rPr>
        <w:t>ส</w:t>
      </w:r>
      <w:r w:rsidR="005C36CB"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5C36CB"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</w:t>
      </w:r>
      <w:r w:rsidR="00E5513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C36C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5C36C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C61FA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5C36C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AC0AF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AC0AF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AC0AF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D0DA369" w14:textId="1F28EE31" w:rsidR="00E55137" w:rsidRPr="00E55137" w:rsidRDefault="005C36CB" w:rsidP="00E55137">
      <w:pPr>
        <w:tabs>
          <w:tab w:val="left" w:pos="709"/>
          <w:tab w:val="left" w:pos="851"/>
          <w:tab w:val="left" w:pos="1418"/>
          <w:tab w:val="left" w:pos="3969"/>
          <w:tab w:val="left" w:pos="4820"/>
          <w:tab w:val="left" w:pos="5103"/>
          <w:tab w:val="left" w:pos="5670"/>
          <w:tab w:val="left" w:pos="5954"/>
          <w:tab w:val="left" w:pos="6379"/>
          <w:tab w:val="left" w:pos="6521"/>
          <w:tab w:val="left" w:pos="949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รหั</w:t>
      </w:r>
      <w:r w:rsidRPr="00395A02">
        <w:rPr>
          <w:rFonts w:ascii="TH SarabunPSK" w:hAnsi="TH SarabunPSK" w:cs="TH SarabunPSK"/>
          <w:color w:val="000000" w:themeColor="text1"/>
          <w:sz w:val="32"/>
          <w:szCs w:val="32"/>
          <w:cs/>
        </w:rPr>
        <w:t>ส</w:t>
      </w:r>
      <w:r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E5513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ซึ่งกำหนดจัดกิจกรรมในวันที่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16B751A1" w14:textId="165664CC" w:rsidR="005C36CB" w:rsidRDefault="005C36CB" w:rsidP="00E55137">
      <w:pPr>
        <w:tabs>
          <w:tab w:val="left" w:pos="709"/>
          <w:tab w:val="left" w:pos="851"/>
          <w:tab w:val="left" w:pos="1276"/>
          <w:tab w:val="left" w:pos="1418"/>
          <w:tab w:val="left" w:pos="3969"/>
          <w:tab w:val="left" w:pos="4820"/>
          <w:tab w:val="left" w:pos="5103"/>
          <w:tab w:val="left" w:pos="5670"/>
          <w:tab w:val="left" w:pos="5954"/>
          <w:tab w:val="left" w:pos="949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ดำเนินการเรื่อง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C61FAE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มีรายละเอียดดังนี้</w:t>
      </w:r>
    </w:p>
    <w:p w14:paraId="11C35679" w14:textId="58553300" w:rsidR="005C36CB" w:rsidRDefault="005C36CB" w:rsidP="00E55137">
      <w:pPr>
        <w:tabs>
          <w:tab w:val="left" w:pos="1843"/>
          <w:tab w:val="left" w:pos="1985"/>
          <w:tab w:val="left" w:pos="9498"/>
        </w:tabs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222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วัตถุประสงค์</w:t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</w:t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 w:rsidRP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DD9104A" w14:textId="51B28595" w:rsidR="005C36CB" w:rsidRDefault="005C36CB" w:rsidP="00E55137">
      <w:pPr>
        <w:tabs>
          <w:tab w:val="left" w:pos="2410"/>
          <w:tab w:val="left" w:pos="3969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(ระบุ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SDG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ที่เกี่ยวข้อง)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7D2641">
        <w:rPr>
          <w:rFonts w:ascii="TH SarabunPSK" w:hAnsi="TH SarabunPSK" w:cs="TH SarabunPSK"/>
          <w:color w:val="000000" w:themeColor="text1"/>
          <w:sz w:val="32"/>
          <w:szCs w:val="32"/>
        </w:rPr>
        <w:t>SDG</w:t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 w:rsidR="00E55137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25061BF" w14:textId="77777777" w:rsidR="005C36CB" w:rsidRDefault="005C36CB" w:rsidP="005C36C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16860D91" w14:textId="5B9804C8" w:rsidR="005050FE" w:rsidRDefault="005C36CB" w:rsidP="00673A6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มีด้วยค่าใช้จ่ายในการดำเนินงานทั้งสิ้น จำนวน</w:t>
      </w:r>
      <w:r w:rsidRPr="00984840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673A62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r w:rsidR="00BA4948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84840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D6732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บาท ประกอบด้วย</w:t>
      </w:r>
      <w:r w:rsidRPr="00395A0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</w:t>
      </w:r>
      <w:r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395A0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          </w:t>
      </w:r>
      <w:r w:rsidRPr="00395A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395A0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                     </w:t>
      </w:r>
    </w:p>
    <w:p w14:paraId="783BF75A" w14:textId="77777777" w:rsidR="005C36CB" w:rsidRDefault="005C36CB" w:rsidP="005C36CB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0C0499" w14:textId="161588E9" w:rsidR="00D6672A" w:rsidRDefault="00D6672A" w:rsidP="004C0257">
      <w:pPr>
        <w:tabs>
          <w:tab w:val="left" w:leader="dot" w:pos="79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9663B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ประมาณการค่าใช้จ่ายในการดำเนินกิจกรรม</w:t>
      </w:r>
    </w:p>
    <w:p w14:paraId="72191EA5" w14:textId="7AB046F5" w:rsidR="00D6672A" w:rsidRDefault="00D6672A" w:rsidP="00D67329">
      <w:pPr>
        <w:tabs>
          <w:tab w:val="left" w:pos="9498"/>
          <w:tab w:val="left" w:leader="dot" w:pos="9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D4EA7">
        <w:rPr>
          <w:rFonts w:ascii="TH SarabunIT๙" w:hAnsi="TH SarabunIT๙" w:cs="TH SarabunIT๙"/>
          <w:sz w:val="32"/>
          <w:szCs w:val="32"/>
          <w:cs/>
        </w:rPr>
        <w:t xml:space="preserve">ประเภทเงิน  </w:t>
      </w:r>
      <w:r w:rsidRPr="00ED4EA7">
        <w:rPr>
          <w:rFonts w:ascii="TH SarabunIT๙" w:hAnsi="TH SarabunIT๙" w:cs="TH SarabunIT๙"/>
          <w:sz w:val="32"/>
          <w:szCs w:val="32"/>
        </w:rPr>
        <w:t>(</w:t>
      </w:r>
      <w:r w:rsidR="00F60C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D4EA7">
        <w:rPr>
          <w:rFonts w:ascii="TH SarabunIT๙" w:hAnsi="TH SarabunIT๙" w:cs="TH SarabunIT๙"/>
          <w:sz w:val="32"/>
          <w:szCs w:val="32"/>
        </w:rPr>
        <w:t xml:space="preserve">) </w:t>
      </w:r>
      <w:r w:rsidRPr="00ED4EA7">
        <w:rPr>
          <w:rFonts w:ascii="TH SarabunIT๙" w:hAnsi="TH SarabunIT๙" w:cs="TH SarabunIT๙"/>
          <w:sz w:val="32"/>
          <w:szCs w:val="32"/>
          <w:cs/>
        </w:rPr>
        <w:t xml:space="preserve">งบประมาณแผ่นดิน </w:t>
      </w:r>
      <w:r w:rsidRPr="00ED4EA7">
        <w:rPr>
          <w:rFonts w:ascii="TH SarabunIT๙" w:hAnsi="TH SarabunIT๙" w:cs="TH SarabunIT๙"/>
          <w:sz w:val="32"/>
          <w:szCs w:val="32"/>
        </w:rPr>
        <w:t>(</w:t>
      </w:r>
      <w:r w:rsidR="00673A6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D4EA7">
        <w:rPr>
          <w:rFonts w:ascii="TH SarabunIT๙" w:hAnsi="TH SarabunIT๙" w:cs="TH SarabunIT๙"/>
          <w:sz w:val="32"/>
          <w:szCs w:val="32"/>
        </w:rPr>
        <w:t xml:space="preserve">) </w:t>
      </w:r>
      <w:r w:rsidRPr="00ED4EA7">
        <w:rPr>
          <w:rFonts w:ascii="TH SarabunIT๙" w:hAnsi="TH SarabunIT๙" w:cs="TH SarabunIT๙"/>
          <w:sz w:val="32"/>
          <w:szCs w:val="32"/>
          <w:cs/>
        </w:rPr>
        <w:t xml:space="preserve">รายได้มหาวิทยาลัย  </w:t>
      </w:r>
      <w:r w:rsidRPr="00ED4EA7">
        <w:rPr>
          <w:rFonts w:ascii="TH SarabunIT๙" w:hAnsi="TH SarabunIT๙" w:cs="TH SarabunIT๙"/>
          <w:sz w:val="32"/>
          <w:szCs w:val="32"/>
        </w:rPr>
        <w:t xml:space="preserve">( </w:t>
      </w:r>
      <w:r w:rsidRPr="00ED4E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4EA7">
        <w:rPr>
          <w:rFonts w:ascii="TH SarabunIT๙" w:hAnsi="TH SarabunIT๙" w:cs="TH SarabunIT๙"/>
          <w:sz w:val="32"/>
          <w:szCs w:val="32"/>
        </w:rPr>
        <w:t xml:space="preserve"> ) </w:t>
      </w:r>
      <w:r w:rsidRPr="00ED4EA7">
        <w:rPr>
          <w:rFonts w:ascii="TH SarabunIT๙" w:hAnsi="TH SarabunIT๙" w:cs="TH SarabunIT๙"/>
          <w:sz w:val="32"/>
          <w:szCs w:val="32"/>
          <w:cs/>
        </w:rPr>
        <w:t>อื่นๆ ระบุ</w:t>
      </w:r>
      <w:r w:rsidR="00D67329" w:rsidRPr="00D67329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8B9A191" w14:textId="77777777" w:rsidR="00D6672A" w:rsidRDefault="00D6672A" w:rsidP="004C0257">
      <w:pPr>
        <w:tabs>
          <w:tab w:val="left" w:leader="dot" w:pos="9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02FB1">
        <w:rPr>
          <w:rFonts w:ascii="TH SarabunIT๙" w:hAnsi="TH SarabunIT๙" w:cs="TH SarabunIT๙"/>
          <w:b/>
          <w:bCs/>
          <w:sz w:val="32"/>
          <w:szCs w:val="32"/>
          <w:cs/>
        </w:rPr>
        <w:t>ประเภท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102F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2AF27834" w14:textId="5980900B" w:rsidR="00673A62" w:rsidRDefault="00D6672A" w:rsidP="00D67329">
      <w:pPr>
        <w:tabs>
          <w:tab w:val="left" w:pos="6521"/>
          <w:tab w:val="left" w:pos="6804"/>
          <w:tab w:val="left" w:pos="7088"/>
          <w:tab w:val="left" w:pos="9498"/>
          <w:tab w:val="left" w:leader="dot" w:pos="9720"/>
        </w:tabs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ED4E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D67329" w:rsidRPr="00ED4EA7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="00D67329" w:rsidRPr="00ED4EA7">
        <w:rPr>
          <w:rFonts w:ascii="TH SarabunIT๙" w:hAnsi="TH SarabunIT๙" w:cs="TH SarabunIT๙"/>
          <w:sz w:val="32"/>
          <w:szCs w:val="32"/>
        </w:rPr>
        <w:t>(</w:t>
      </w:r>
      <w:r w:rsidR="00D673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End"/>
      <w:r w:rsidR="00D67329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r w:rsidR="00D67329" w:rsidRPr="00ED4EA7">
        <w:rPr>
          <w:rFonts w:ascii="TH SarabunIT๙" w:hAnsi="TH SarabunIT๙" w:cs="TH SarabunIT๙"/>
          <w:sz w:val="32"/>
          <w:szCs w:val="32"/>
        </w:rPr>
        <w:t xml:space="preserve"> </w:t>
      </w:r>
      <w:r w:rsidR="00D67329" w:rsidRPr="00D67329">
        <w:rPr>
          <w:rFonts w:ascii="TH SarabunIT๙" w:hAnsi="TH SarabunIT๙" w:cs="TH SarabunIT๙"/>
          <w:sz w:val="32"/>
          <w:szCs w:val="32"/>
          <w:cs/>
        </w:rPr>
        <w:t>โครงการยุทธศาสตร์ราชภัฏ</w:t>
      </w:r>
      <w:r w:rsidR="00F95872" w:rsidRPr="00D673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F95872" w:rsidRPr="00D6732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73A62" w:rsidRPr="00D673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95872" w:rsidRPr="00D67329">
        <w:rPr>
          <w:rFonts w:ascii="TH SarabunIT๙" w:hAnsi="TH SarabunIT๙" w:cs="TH SarabunIT๙"/>
          <w:sz w:val="32"/>
          <w:szCs w:val="32"/>
        </w:rPr>
        <w:t>)</w:t>
      </w:r>
      <w:proofErr w:type="gramEnd"/>
      <w:r w:rsidR="00F95872" w:rsidRPr="00D67329">
        <w:rPr>
          <w:rFonts w:ascii="TH SarabunIT๙" w:hAnsi="TH SarabunIT๙" w:cs="TH SarabunIT๙"/>
          <w:sz w:val="32"/>
          <w:szCs w:val="32"/>
        </w:rPr>
        <w:t xml:space="preserve"> </w:t>
      </w:r>
      <w:r w:rsidR="00F95872" w:rsidRPr="00D67329">
        <w:rPr>
          <w:rFonts w:ascii="TH SarabunIT๙" w:hAnsi="TH SarabunIT๙" w:cs="TH SarabunIT๙"/>
          <w:sz w:val="32"/>
          <w:szCs w:val="32"/>
          <w:cs/>
        </w:rPr>
        <w:t>โครงการพระราชดำริ</w:t>
      </w:r>
      <w:r w:rsidRPr="00D673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D67329">
        <w:rPr>
          <w:rFonts w:ascii="TH SarabunIT๙" w:hAnsi="TH SarabunIT๙" w:cs="TH SarabunIT๙"/>
          <w:sz w:val="32"/>
          <w:szCs w:val="32"/>
        </w:rPr>
        <w:t>(</w:t>
      </w:r>
      <w:r w:rsidR="00D673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3A62" w:rsidRPr="00D673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7329">
        <w:rPr>
          <w:rFonts w:ascii="TH SarabunIT๙" w:hAnsi="TH SarabunIT๙" w:cs="TH SarabunIT๙"/>
          <w:sz w:val="32"/>
          <w:szCs w:val="32"/>
        </w:rPr>
        <w:t>)</w:t>
      </w:r>
      <w:proofErr w:type="gramEnd"/>
      <w:r w:rsidRPr="00D67329">
        <w:rPr>
          <w:rFonts w:ascii="TH SarabunIT๙" w:hAnsi="TH SarabunIT๙" w:cs="TH SarabunIT๙"/>
          <w:sz w:val="32"/>
          <w:szCs w:val="32"/>
        </w:rPr>
        <w:t xml:space="preserve"> </w:t>
      </w:r>
      <w:r w:rsidRPr="00D67329">
        <w:rPr>
          <w:rFonts w:ascii="TH SarabunIT๙" w:hAnsi="TH SarabunIT๙" w:cs="TH SarabunIT๙"/>
          <w:sz w:val="32"/>
          <w:szCs w:val="32"/>
          <w:cs/>
        </w:rPr>
        <w:t xml:space="preserve">อื่นๆ </w:t>
      </w:r>
      <w:r w:rsidR="00673A62" w:rsidRPr="00D67329">
        <w:rPr>
          <w:rFonts w:ascii="TH SarabunIT๙" w:hAnsi="TH SarabunIT๙" w:cs="TH SarabunIT๙"/>
          <w:sz w:val="32"/>
          <w:szCs w:val="32"/>
          <w:cs/>
        </w:rPr>
        <w:t>ระบุ</w:t>
      </w:r>
      <w:r w:rsidR="00D67329">
        <w:rPr>
          <w:rFonts w:ascii="TH SarabunPSK" w:hAnsi="TH SarabunPSK" w:cs="TH SarabunPSK"/>
          <w:sz w:val="32"/>
          <w:szCs w:val="32"/>
          <w:cs/>
        </w:rPr>
        <w:tab/>
      </w:r>
      <w:r w:rsidR="00D67329" w:rsidRPr="00D6732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6732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8DF1BA5" w14:textId="77777777" w:rsidR="00D67329" w:rsidRPr="00D67329" w:rsidRDefault="00D67329" w:rsidP="00D67329">
      <w:pPr>
        <w:tabs>
          <w:tab w:val="left" w:pos="6521"/>
          <w:tab w:val="left" w:pos="6804"/>
          <w:tab w:val="left" w:pos="7088"/>
          <w:tab w:val="left" w:pos="9498"/>
          <w:tab w:val="left" w:leader="dot" w:pos="9720"/>
        </w:tabs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p w14:paraId="5EA93696" w14:textId="137FDA9D" w:rsidR="005050FE" w:rsidRPr="00EE4D2B" w:rsidRDefault="005050FE" w:rsidP="00673A62">
      <w:pPr>
        <w:tabs>
          <w:tab w:val="left" w:leader="dot" w:pos="9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ค่าตอบแทน</w:t>
      </w:r>
    </w:p>
    <w:tbl>
      <w:tblPr>
        <w:tblW w:w="971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864"/>
        <w:gridCol w:w="6961"/>
        <w:gridCol w:w="1890"/>
      </w:tblGrid>
      <w:tr w:rsidR="00A3423F" w:rsidRPr="00410764" w14:paraId="7AA1849A" w14:textId="77777777" w:rsidTr="00410764">
        <w:tc>
          <w:tcPr>
            <w:tcW w:w="864" w:type="dxa"/>
            <w:tcBorders>
              <w:bottom w:val="single" w:sz="12" w:space="0" w:color="666666"/>
            </w:tcBorders>
          </w:tcPr>
          <w:p w14:paraId="1CA00BF6" w14:textId="77777777" w:rsidR="005050FE" w:rsidRPr="00410764" w:rsidRDefault="005050FE" w:rsidP="00410764">
            <w:pPr>
              <w:spacing w:after="0" w:line="240" w:lineRule="auto"/>
              <w:jc w:val="both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lang w:val="th"/>
              </w:rPr>
              <w:t>ลำดับที่</w:t>
            </w:r>
          </w:p>
        </w:tc>
        <w:tc>
          <w:tcPr>
            <w:tcW w:w="6961" w:type="dxa"/>
            <w:tcBorders>
              <w:bottom w:val="single" w:sz="12" w:space="0" w:color="666666"/>
            </w:tcBorders>
          </w:tcPr>
          <w:p w14:paraId="42F78C52" w14:textId="77777777" w:rsidR="005050FE" w:rsidRPr="00410764" w:rsidRDefault="005050FE" w:rsidP="00410764">
            <w:pPr>
              <w:spacing w:after="0" w:line="240" w:lineRule="auto"/>
              <w:ind w:firstLine="72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รายการ</w:t>
            </w:r>
          </w:p>
        </w:tc>
        <w:tc>
          <w:tcPr>
            <w:tcW w:w="1890" w:type="dxa"/>
            <w:tcBorders>
              <w:bottom w:val="single" w:sz="12" w:space="0" w:color="666666"/>
            </w:tcBorders>
          </w:tcPr>
          <w:p w14:paraId="2DCF0938" w14:textId="77777777" w:rsidR="005050FE" w:rsidRPr="00410764" w:rsidRDefault="005050FE" w:rsidP="00410764">
            <w:pP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จำนวนเงิน (บาท)</w:t>
            </w:r>
          </w:p>
        </w:tc>
      </w:tr>
      <w:tr w:rsidR="00C636BB" w:rsidRPr="00410764" w14:paraId="0B8EB6F9" w14:textId="77777777" w:rsidTr="00410764">
        <w:tc>
          <w:tcPr>
            <w:tcW w:w="864" w:type="dxa"/>
          </w:tcPr>
          <w:p w14:paraId="2169114B" w14:textId="0C9664F3" w:rsidR="00C636BB" w:rsidRPr="00AA327D" w:rsidRDefault="00C636BB" w:rsidP="00C636BB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961" w:type="dxa"/>
          </w:tcPr>
          <w:p w14:paraId="56C91BC6" w14:textId="4E82D79C" w:rsidR="00C636BB" w:rsidRPr="00AA327D" w:rsidRDefault="00C636BB" w:rsidP="00721797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7C3B573D" w14:textId="49BF6497" w:rsidR="00C636BB" w:rsidRPr="00AA327D" w:rsidRDefault="00C636BB" w:rsidP="00C636BB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C3F9C" w:rsidRPr="00410764" w14:paraId="56C11E97" w14:textId="77777777" w:rsidTr="00410764">
        <w:tc>
          <w:tcPr>
            <w:tcW w:w="864" w:type="dxa"/>
          </w:tcPr>
          <w:p w14:paraId="4DB24CD9" w14:textId="77777777" w:rsidR="007C3F9C" w:rsidRDefault="007C3F9C" w:rsidP="00C636BB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961" w:type="dxa"/>
          </w:tcPr>
          <w:p w14:paraId="4C3AF61A" w14:textId="77777777" w:rsidR="007C3F9C" w:rsidRDefault="007C3F9C" w:rsidP="00721797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0D00120C" w14:textId="77777777" w:rsidR="007C3F9C" w:rsidRDefault="007C3F9C" w:rsidP="00C636B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A3423F" w:rsidRPr="00410764" w14:paraId="6DF0CB3D" w14:textId="77777777" w:rsidTr="00410764">
        <w:tc>
          <w:tcPr>
            <w:tcW w:w="864" w:type="dxa"/>
          </w:tcPr>
          <w:p w14:paraId="7D0E3303" w14:textId="77777777" w:rsidR="005050FE" w:rsidRPr="00410764" w:rsidRDefault="005050FE" w:rsidP="00410764">
            <w:pPr>
              <w:spacing w:after="0" w:line="240" w:lineRule="auto"/>
              <w:ind w:firstLine="720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</w:p>
        </w:tc>
        <w:tc>
          <w:tcPr>
            <w:tcW w:w="6961" w:type="dxa"/>
          </w:tcPr>
          <w:p w14:paraId="24C80203" w14:textId="77777777" w:rsidR="005050FE" w:rsidRPr="00410764" w:rsidRDefault="005050FE" w:rsidP="00410764">
            <w:pPr>
              <w:spacing w:after="0" w:line="240" w:lineRule="auto"/>
              <w:ind w:firstLine="720"/>
              <w:jc w:val="right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รวมเป็นเงินทั้งสิ้น</w:t>
            </w:r>
          </w:p>
        </w:tc>
        <w:tc>
          <w:tcPr>
            <w:tcW w:w="1890" w:type="dxa"/>
          </w:tcPr>
          <w:p w14:paraId="2801F3C0" w14:textId="00AB79A0" w:rsidR="005050FE" w:rsidRPr="00811C31" w:rsidRDefault="005050FE" w:rsidP="00410764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6FAB6F3" w14:textId="77777777" w:rsidR="00811C31" w:rsidRDefault="00811C31" w:rsidP="004C02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9B1CFBB" w14:textId="172440E9" w:rsidR="005050FE" w:rsidRPr="00EE4D2B" w:rsidRDefault="005050FE" w:rsidP="004C02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ค่าใช้สอย</w:t>
      </w:r>
      <w:r w:rsidR="005C36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C36CB" w:rsidRPr="005C36CB">
        <w:rPr>
          <w:rFonts w:ascii="TH SarabunPSK" w:hAnsi="TH SarabunPSK" w:cs="TH SarabunPSK"/>
          <w:sz w:val="32"/>
          <w:szCs w:val="32"/>
          <w:cs/>
        </w:rPr>
        <w:t xml:space="preserve">(แนบรายละเอียดผู้รับจ้าง+แนบใบเสนอราคา+แนบ </w:t>
      </w:r>
      <w:r w:rsidR="005C36CB" w:rsidRPr="005C36CB">
        <w:rPr>
          <w:rFonts w:ascii="TH SarabunPSK" w:hAnsi="TH SarabunPSK" w:cs="TH SarabunPSK"/>
          <w:sz w:val="32"/>
          <w:szCs w:val="32"/>
        </w:rPr>
        <w:t xml:space="preserve">TOR </w:t>
      </w:r>
      <w:r w:rsidR="005C36CB" w:rsidRPr="005C36CB">
        <w:rPr>
          <w:rFonts w:ascii="TH SarabunPSK" w:hAnsi="TH SarabunPSK" w:cs="TH SarabunPSK"/>
          <w:sz w:val="32"/>
          <w:szCs w:val="32"/>
          <w:cs/>
        </w:rPr>
        <w:t>งานจ้าง)</w:t>
      </w:r>
    </w:p>
    <w:tbl>
      <w:tblPr>
        <w:tblW w:w="971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864"/>
        <w:gridCol w:w="6961"/>
        <w:gridCol w:w="1890"/>
      </w:tblGrid>
      <w:tr w:rsidR="00A3423F" w:rsidRPr="00410764" w14:paraId="69D93E26" w14:textId="77777777" w:rsidTr="00410764">
        <w:tc>
          <w:tcPr>
            <w:tcW w:w="864" w:type="dxa"/>
            <w:tcBorders>
              <w:bottom w:val="single" w:sz="12" w:space="0" w:color="666666"/>
            </w:tcBorders>
          </w:tcPr>
          <w:p w14:paraId="457B1A6A" w14:textId="77777777" w:rsidR="005050FE" w:rsidRPr="00410764" w:rsidRDefault="005050FE" w:rsidP="00410764">
            <w:pPr>
              <w:spacing w:after="0" w:line="240" w:lineRule="auto"/>
              <w:jc w:val="both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lang w:val="th"/>
              </w:rPr>
              <w:t>ลำดับที่</w:t>
            </w:r>
          </w:p>
        </w:tc>
        <w:tc>
          <w:tcPr>
            <w:tcW w:w="6961" w:type="dxa"/>
            <w:tcBorders>
              <w:bottom w:val="single" w:sz="12" w:space="0" w:color="666666"/>
            </w:tcBorders>
          </w:tcPr>
          <w:p w14:paraId="1EB13A6A" w14:textId="77777777" w:rsidR="005050FE" w:rsidRPr="00410764" w:rsidRDefault="005050FE" w:rsidP="00410764">
            <w:pPr>
              <w:spacing w:after="0" w:line="240" w:lineRule="auto"/>
              <w:ind w:firstLine="72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รายการ</w:t>
            </w:r>
          </w:p>
        </w:tc>
        <w:tc>
          <w:tcPr>
            <w:tcW w:w="1890" w:type="dxa"/>
            <w:tcBorders>
              <w:bottom w:val="single" w:sz="12" w:space="0" w:color="666666"/>
            </w:tcBorders>
          </w:tcPr>
          <w:p w14:paraId="101AA930" w14:textId="77777777" w:rsidR="005050FE" w:rsidRPr="00410764" w:rsidRDefault="005050FE" w:rsidP="00410764">
            <w:pP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จำนวนเงิน (บาท)</w:t>
            </w:r>
          </w:p>
        </w:tc>
      </w:tr>
      <w:tr w:rsidR="00B56DE6" w:rsidRPr="00410764" w14:paraId="7DBCF187" w14:textId="77777777" w:rsidTr="00B63009">
        <w:tc>
          <w:tcPr>
            <w:tcW w:w="864" w:type="dxa"/>
            <w:tcBorders>
              <w:bottom w:val="single" w:sz="4" w:space="0" w:color="999999"/>
            </w:tcBorders>
            <w:vAlign w:val="bottom"/>
          </w:tcPr>
          <w:p w14:paraId="15245B47" w14:textId="41681A4B" w:rsidR="00B56DE6" w:rsidRPr="005C5EB3" w:rsidRDefault="00B56DE6" w:rsidP="00B56DE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961" w:type="dxa"/>
            <w:tcBorders>
              <w:bottom w:val="single" w:sz="4" w:space="0" w:color="999999"/>
            </w:tcBorders>
            <w:vAlign w:val="bottom"/>
          </w:tcPr>
          <w:p w14:paraId="2ECE7F4C" w14:textId="42152CE5" w:rsidR="00B56DE6" w:rsidRPr="005C5EB3" w:rsidRDefault="00B56DE6" w:rsidP="00B56DE6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0" w:type="dxa"/>
            <w:tcBorders>
              <w:bottom w:val="single" w:sz="4" w:space="0" w:color="999999"/>
            </w:tcBorders>
          </w:tcPr>
          <w:p w14:paraId="42F64B8B" w14:textId="32FA2975" w:rsidR="00B56DE6" w:rsidRPr="00B56DE6" w:rsidRDefault="00B56DE6" w:rsidP="00B56DE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56DE6" w:rsidRPr="00410764" w14:paraId="741199B2" w14:textId="77777777" w:rsidTr="00410764">
        <w:tc>
          <w:tcPr>
            <w:tcW w:w="864" w:type="dxa"/>
            <w:tcBorders>
              <w:bottom w:val="single" w:sz="4" w:space="0" w:color="auto"/>
            </w:tcBorders>
          </w:tcPr>
          <w:p w14:paraId="2E251233" w14:textId="77777777" w:rsidR="00B56DE6" w:rsidRPr="005C5EB3" w:rsidRDefault="00B56DE6" w:rsidP="00B56DE6">
            <w:pPr>
              <w:spacing w:after="0" w:line="240" w:lineRule="auto"/>
              <w:ind w:firstLine="720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"/>
              </w:rPr>
            </w:pPr>
          </w:p>
        </w:tc>
        <w:tc>
          <w:tcPr>
            <w:tcW w:w="6961" w:type="dxa"/>
            <w:tcBorders>
              <w:bottom w:val="single" w:sz="4" w:space="0" w:color="auto"/>
            </w:tcBorders>
          </w:tcPr>
          <w:p w14:paraId="5F37F1BD" w14:textId="77777777" w:rsidR="00B56DE6" w:rsidRPr="005C5EB3" w:rsidRDefault="00B56DE6" w:rsidP="00B56DE6">
            <w:pPr>
              <w:spacing w:after="0" w:line="240" w:lineRule="auto"/>
              <w:ind w:firstLine="720"/>
              <w:jc w:val="right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"/>
              </w:rPr>
            </w:pPr>
            <w:r w:rsidRPr="005C5EB3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"/>
              </w:rPr>
              <w:t>รวมเป็นเงินทั้งสิ้น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041B6E2" w14:textId="6A0ECA12" w:rsidR="00B56DE6" w:rsidRPr="00F60C6C" w:rsidRDefault="00B56DE6" w:rsidP="00B56DE6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62423833" w14:textId="34BDA188" w:rsidR="00D6672A" w:rsidRDefault="009C71D7" w:rsidP="00D67329">
      <w:pPr>
        <w:tabs>
          <w:tab w:val="left" w:pos="1134"/>
          <w:tab w:val="left" w:leader="dot" w:pos="3744"/>
          <w:tab w:val="left" w:pos="5103"/>
          <w:tab w:val="left" w:pos="6096"/>
        </w:tabs>
        <w:spacing w:after="0" w:line="240" w:lineRule="auto"/>
        <w:rPr>
          <w:rFonts w:ascii="TH SarabunPSK" w:hAnsi="TH SarabunPSK" w:cs="TH SarabunPSK"/>
          <w:color w:val="FFFFFF"/>
          <w:sz w:val="32"/>
          <w:szCs w:val="32"/>
          <w:u w:val="dotted"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ผู้รับขอ</w:t>
      </w:r>
      <w:r w:rsidRPr="00AD5B59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7C6B9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AF224F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B56DE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</w:t>
      </w:r>
      <w:r w:rsidR="007C6B9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C6B9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AD5B59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ผู้ตรวจรับ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7C6B9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B56DE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7C6B9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7C6B9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D6672A" w:rsidRPr="00410764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14:paraId="2172F264" w14:textId="5D78F48C" w:rsidR="005050FE" w:rsidRPr="00D6672A" w:rsidRDefault="005050FE" w:rsidP="00D6672A">
      <w:pPr>
        <w:tabs>
          <w:tab w:val="left" w:leader="dot" w:pos="3744"/>
        </w:tabs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ค่าวัสดุ</w:t>
      </w:r>
      <w:r w:rsidR="009C71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71D7" w:rsidRPr="009C71D7">
        <w:rPr>
          <w:rFonts w:ascii="TH SarabunPSK" w:hAnsi="TH SarabunPSK" w:cs="TH SarabunPSK"/>
          <w:sz w:val="32"/>
          <w:szCs w:val="32"/>
          <w:cs/>
        </w:rPr>
        <w:t xml:space="preserve">(แนบรายละเอียดผู้ประกอบการ+แนบใบเสนอราคา+แนบ </w:t>
      </w:r>
      <w:r w:rsidR="009C71D7" w:rsidRPr="009C71D7">
        <w:rPr>
          <w:rFonts w:ascii="TH SarabunPSK" w:hAnsi="TH SarabunPSK" w:cs="TH SarabunPSK"/>
          <w:sz w:val="32"/>
          <w:szCs w:val="32"/>
        </w:rPr>
        <w:t xml:space="preserve">TOR </w:t>
      </w:r>
      <w:r w:rsidR="009C71D7" w:rsidRPr="009C71D7">
        <w:rPr>
          <w:rFonts w:ascii="TH SarabunPSK" w:hAnsi="TH SarabunPSK" w:cs="TH SarabunPSK"/>
          <w:sz w:val="32"/>
          <w:szCs w:val="32"/>
          <w:cs/>
        </w:rPr>
        <w:t>รายการวัสดุที่จัดหา)</w:t>
      </w:r>
    </w:p>
    <w:tbl>
      <w:tblPr>
        <w:tblW w:w="971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988"/>
        <w:gridCol w:w="6861"/>
        <w:gridCol w:w="1866"/>
      </w:tblGrid>
      <w:tr w:rsidR="00A3423F" w:rsidRPr="00410764" w14:paraId="1D0FC772" w14:textId="77777777" w:rsidTr="00410764">
        <w:trPr>
          <w:tblHeader/>
        </w:trPr>
        <w:tc>
          <w:tcPr>
            <w:tcW w:w="988" w:type="dxa"/>
            <w:tcBorders>
              <w:bottom w:val="single" w:sz="12" w:space="0" w:color="666666"/>
            </w:tcBorders>
          </w:tcPr>
          <w:p w14:paraId="51C9B574" w14:textId="77777777" w:rsidR="00FB2CFE" w:rsidRPr="00410764" w:rsidRDefault="00FB2CFE" w:rsidP="00410764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bookmarkStart w:id="0" w:name="_Hlk185419627"/>
            <w:r w:rsidRPr="00410764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lang w:val="th"/>
              </w:rPr>
              <w:t>ลำดับที่</w:t>
            </w:r>
          </w:p>
        </w:tc>
        <w:tc>
          <w:tcPr>
            <w:tcW w:w="6861" w:type="dxa"/>
            <w:tcBorders>
              <w:bottom w:val="single" w:sz="12" w:space="0" w:color="666666"/>
            </w:tcBorders>
          </w:tcPr>
          <w:p w14:paraId="4242F5C9" w14:textId="77777777" w:rsidR="00FB2CFE" w:rsidRPr="00410764" w:rsidRDefault="00FB2CFE" w:rsidP="00410764">
            <w:pPr>
              <w:spacing w:after="0" w:line="240" w:lineRule="auto"/>
              <w:ind w:firstLine="720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รายการ</w:t>
            </w:r>
          </w:p>
        </w:tc>
        <w:tc>
          <w:tcPr>
            <w:tcW w:w="1866" w:type="dxa"/>
            <w:tcBorders>
              <w:bottom w:val="single" w:sz="12" w:space="0" w:color="666666"/>
            </w:tcBorders>
          </w:tcPr>
          <w:p w14:paraId="1DDC0746" w14:textId="77777777" w:rsidR="00FB2CFE" w:rsidRPr="00410764" w:rsidRDefault="00FB2CFE" w:rsidP="00410764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จำนวนเงิน (บาท)</w:t>
            </w:r>
          </w:p>
        </w:tc>
      </w:tr>
      <w:tr w:rsidR="001D1B7A" w:rsidRPr="00D676F5" w14:paraId="064D7137" w14:textId="77777777" w:rsidTr="009B45E0">
        <w:tc>
          <w:tcPr>
            <w:tcW w:w="988" w:type="dxa"/>
            <w:vAlign w:val="bottom"/>
          </w:tcPr>
          <w:p w14:paraId="06DF953A" w14:textId="72C52D1F" w:rsidR="001D1B7A" w:rsidRPr="00243D09" w:rsidRDefault="001D1B7A" w:rsidP="001D1B7A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C7AFB" w14:textId="4E4CC8EE" w:rsidR="001D1B7A" w:rsidRPr="00AA327D" w:rsidRDefault="001D1B7A" w:rsidP="00C61FA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6CFC4" w14:textId="4D659D35" w:rsidR="001D1B7A" w:rsidRPr="00AA327D" w:rsidRDefault="001D1B7A" w:rsidP="001D1B7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D1B7A" w:rsidRPr="00410764" w14:paraId="205C6FBB" w14:textId="77777777" w:rsidTr="00410764">
        <w:tc>
          <w:tcPr>
            <w:tcW w:w="988" w:type="dxa"/>
          </w:tcPr>
          <w:p w14:paraId="4C66AD21" w14:textId="77777777" w:rsidR="001D1B7A" w:rsidRPr="00410764" w:rsidRDefault="001D1B7A" w:rsidP="001D1B7A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61" w:type="dxa"/>
          </w:tcPr>
          <w:p w14:paraId="1A0C9997" w14:textId="77777777" w:rsidR="001D1B7A" w:rsidRPr="00410764" w:rsidRDefault="001D1B7A" w:rsidP="001D1B7A">
            <w:pP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val="th"/>
              </w:rPr>
              <w:t>รวมเป็นเงินทั้งสิ้น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FE15" w14:textId="1160F63A" w:rsidR="001D1B7A" w:rsidRPr="00C636BB" w:rsidRDefault="001D1B7A" w:rsidP="001D1B7A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bookmarkEnd w:id="0"/>
    <w:p w14:paraId="15371567" w14:textId="6288C4D9" w:rsidR="005050FE" w:rsidRPr="00410764" w:rsidRDefault="005050FE" w:rsidP="00D67329">
      <w:pPr>
        <w:tabs>
          <w:tab w:val="left" w:pos="851"/>
          <w:tab w:val="left" w:leader="dot" w:pos="4464"/>
          <w:tab w:val="left" w:pos="5103"/>
          <w:tab w:val="left" w:pos="9639"/>
        </w:tabs>
        <w:spacing w:before="240" w:after="120" w:line="240" w:lineRule="auto"/>
        <w:rPr>
          <w:rFonts w:ascii="TH SarabunPSK" w:hAnsi="TH SarabunPSK" w:cs="TH SarabunPSK"/>
          <w:color w:val="FFFFFF"/>
          <w:sz w:val="32"/>
          <w:szCs w:val="32"/>
          <w:u w:val="dotted"/>
          <w:cs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ผู้รับขอ</w:t>
      </w:r>
      <w:r w:rsidRPr="00AD5B59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BF3A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9230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A7AB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77702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="007A7AB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0B08AB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9230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F3A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AD5B59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ผู้ตรวจรับ</w:t>
      </w:r>
      <w:r w:rsidR="00D67329" w:rsidRPr="00D67329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193049" w:rsidRPr="00D67329">
        <w:rPr>
          <w:rFonts w:ascii="TH SarabunPSK" w:hAnsi="TH SarabunPSK" w:cs="TH SarabunPSK"/>
          <w:color w:val="FFFFFF"/>
          <w:sz w:val="32"/>
          <w:szCs w:val="32"/>
          <w:u w:val="dotted"/>
        </w:rPr>
        <w:t xml:space="preserve"> </w:t>
      </w:r>
    </w:p>
    <w:p w14:paraId="7D3CDA4B" w14:textId="6A14541E" w:rsidR="00252883" w:rsidRPr="00410764" w:rsidRDefault="005050FE" w:rsidP="00860B14">
      <w:pPr>
        <w:tabs>
          <w:tab w:val="left" w:pos="993"/>
          <w:tab w:val="left" w:leader="dot" w:pos="4464"/>
          <w:tab w:val="left" w:pos="5103"/>
          <w:tab w:val="left" w:pos="5954"/>
          <w:tab w:val="left" w:pos="9639"/>
        </w:tabs>
        <w:spacing w:after="0"/>
        <w:rPr>
          <w:rFonts w:ascii="TH SarabunPSK" w:hAnsi="TH SarabunPSK" w:cs="TH SarabunPSK"/>
          <w:color w:val="000000"/>
          <w:sz w:val="32"/>
          <w:szCs w:val="32"/>
          <w:u w:val="dotted"/>
        </w:rPr>
      </w:pPr>
      <w:r w:rsidRPr="0041076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ผู้เก็บรักษา</w:t>
      </w:r>
      <w:r w:rsidR="00BF3A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A7AB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</w:t>
      </w:r>
      <w:r w:rsidR="009230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F3AF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41076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สถานที่</w:t>
      </w:r>
      <w:r w:rsidR="00D6732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860B1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41076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</w:p>
    <w:p w14:paraId="228F7332" w14:textId="77777777" w:rsidR="000B08AB" w:rsidRDefault="000B08AB" w:rsidP="004C02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431A0E" w14:textId="2193E8A0" w:rsidR="004D7C60" w:rsidRDefault="004D7C60" w:rsidP="004C02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กรณีมีการยืมเงิน</w:t>
      </w:r>
    </w:p>
    <w:p w14:paraId="4D4B8392" w14:textId="7D68E252" w:rsidR="004D7C60" w:rsidRPr="00EE4D2B" w:rsidRDefault="004D7C60" w:rsidP="00860B14">
      <w:pPr>
        <w:tabs>
          <w:tab w:val="left" w:pos="1701"/>
          <w:tab w:val="left" w:pos="9498"/>
          <w:tab w:val="left" w:leader="dot" w:pos="972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E4D2B">
        <w:rPr>
          <w:rFonts w:ascii="TH SarabunPSK" w:hAnsi="TH SarabunPSK" w:cs="TH SarabunPSK" w:hint="cs"/>
          <w:sz w:val="32"/>
          <w:szCs w:val="32"/>
          <w:cs/>
        </w:rPr>
        <w:t>ระบุชื่อ-สกุลผู้ยืม</w:t>
      </w:r>
      <w:r w:rsidRPr="00AD5B59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D67329">
        <w:rPr>
          <w:rFonts w:ascii="TH SarabunPSK" w:hAnsi="TH SarabunPSK" w:cs="TH SarabunPSK"/>
          <w:color w:val="FFFFFF"/>
          <w:sz w:val="32"/>
          <w:szCs w:val="32"/>
          <w:cs/>
        </w:rPr>
        <w:tab/>
      </w:r>
      <w:r w:rsidR="00860B14" w:rsidRPr="00860B14">
        <w:rPr>
          <w:rFonts w:ascii="TH SarabunPSK" w:hAnsi="TH SarabunPSK" w:cs="TH SarabunPSK" w:hint="cs"/>
          <w:color w:val="FFFFFF"/>
          <w:sz w:val="32"/>
          <w:szCs w:val="32"/>
          <w:cs/>
        </w:rPr>
        <w:t xml:space="preserve"> </w:t>
      </w:r>
      <w:r w:rsidR="00860B14" w:rsidRPr="00860B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60B14" w:rsidRPr="00860B14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860B14"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50354E0" w14:textId="1B7515C9" w:rsidR="00BF3AF0" w:rsidRPr="00410764" w:rsidRDefault="004D7C60" w:rsidP="00860B14">
      <w:pPr>
        <w:tabs>
          <w:tab w:val="left" w:pos="1418"/>
          <w:tab w:val="left" w:pos="9498"/>
          <w:tab w:val="left" w:leader="dot" w:pos="9720"/>
        </w:tabs>
        <w:spacing w:after="0" w:line="240" w:lineRule="auto"/>
        <w:rPr>
          <w:rFonts w:ascii="TH SarabunPSK" w:hAnsi="TH SarabunPSK" w:cs="TH SarabunPSK"/>
          <w:color w:val="FFFFFF"/>
          <w:sz w:val="32"/>
          <w:szCs w:val="32"/>
          <w:u w:val="dotted"/>
        </w:rPr>
      </w:pPr>
      <w:r w:rsidRPr="00EE4D2B">
        <w:rPr>
          <w:rFonts w:ascii="TH SarabunPSK" w:hAnsi="TH SarabunPSK" w:cs="TH SarabunPSK" w:hint="cs"/>
          <w:sz w:val="32"/>
          <w:szCs w:val="32"/>
          <w:cs/>
        </w:rPr>
        <w:t>เบอร์</w:t>
      </w:r>
      <w:r w:rsidRPr="000B559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</w:t>
      </w:r>
      <w:r w:rsidR="00860B14" w:rsidRPr="00860B14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860B14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BDBF13D" w14:textId="77777777" w:rsidR="00FF1B8A" w:rsidRPr="00410764" w:rsidRDefault="00FF1B8A" w:rsidP="004C0257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FC27F29" w14:textId="1D15C0B6" w:rsidR="004D7C60" w:rsidRPr="00410764" w:rsidRDefault="009C71D7" w:rsidP="004C0257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395A0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กรณีต้องขออนุญาตไปราชการ โปรดแนบกำหนดการจัดกิจกรรม ระบุรายชื่อผู้เข้าร่วมกิจกรรม และวิทยากร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884"/>
        <w:gridCol w:w="3647"/>
        <w:gridCol w:w="3261"/>
        <w:gridCol w:w="1842"/>
      </w:tblGrid>
      <w:tr w:rsidR="00F6321C" w:rsidRPr="00410764" w14:paraId="4A40530B" w14:textId="77777777" w:rsidTr="004643AE">
        <w:tc>
          <w:tcPr>
            <w:tcW w:w="884" w:type="dxa"/>
            <w:tcBorders>
              <w:bottom w:val="single" w:sz="12" w:space="0" w:color="666666"/>
            </w:tcBorders>
          </w:tcPr>
          <w:p w14:paraId="7395251A" w14:textId="77777777" w:rsidR="00F6321C" w:rsidRPr="00410764" w:rsidRDefault="00F6321C" w:rsidP="00410764">
            <w:pPr>
              <w:spacing w:after="0" w:line="240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  <w:lang w:val="th"/>
              </w:rPr>
              <w:t>ลำดับที่</w:t>
            </w:r>
          </w:p>
        </w:tc>
        <w:tc>
          <w:tcPr>
            <w:tcW w:w="3647" w:type="dxa"/>
            <w:tcBorders>
              <w:bottom w:val="single" w:sz="12" w:space="0" w:color="666666"/>
            </w:tcBorders>
          </w:tcPr>
          <w:p w14:paraId="3BBD5526" w14:textId="77777777" w:rsidR="00F6321C" w:rsidRPr="00410764" w:rsidRDefault="00F6321C" w:rsidP="00410764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  <w:lang w:val="th"/>
              </w:rPr>
              <w:t>ชื่อ</w:t>
            </w:r>
            <w:r w:rsidRPr="00410764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lang w:val="th"/>
              </w:rPr>
              <w:t>-</w:t>
            </w:r>
            <w:r w:rsidRPr="00410764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  <w:lang w:val="th"/>
              </w:rPr>
              <w:t>สกุล</w:t>
            </w:r>
          </w:p>
        </w:tc>
        <w:tc>
          <w:tcPr>
            <w:tcW w:w="3261" w:type="dxa"/>
            <w:tcBorders>
              <w:bottom w:val="single" w:sz="12" w:space="0" w:color="666666"/>
            </w:tcBorders>
          </w:tcPr>
          <w:p w14:paraId="697872A3" w14:textId="77777777" w:rsidR="00F6321C" w:rsidRPr="00410764" w:rsidRDefault="00F6321C" w:rsidP="00410764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  <w:lang w:val="th"/>
              </w:rPr>
              <w:t>ตำแหน่ง</w:t>
            </w:r>
          </w:p>
        </w:tc>
        <w:tc>
          <w:tcPr>
            <w:tcW w:w="1842" w:type="dxa"/>
            <w:tcBorders>
              <w:bottom w:val="single" w:sz="12" w:space="0" w:color="666666"/>
            </w:tcBorders>
          </w:tcPr>
          <w:p w14:paraId="4CD2BD44" w14:textId="77777777" w:rsidR="00F6321C" w:rsidRPr="00410764" w:rsidRDefault="00F6321C" w:rsidP="00410764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val="th"/>
              </w:rPr>
            </w:pPr>
            <w:r w:rsidRPr="00410764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  <w:lang w:val="th"/>
              </w:rPr>
              <w:t>หน้าที่</w:t>
            </w:r>
          </w:p>
        </w:tc>
      </w:tr>
      <w:tr w:rsidR="000748E1" w:rsidRPr="00410764" w14:paraId="12525873" w14:textId="77777777" w:rsidTr="004643AE">
        <w:tc>
          <w:tcPr>
            <w:tcW w:w="884" w:type="dxa"/>
            <w:vAlign w:val="center"/>
          </w:tcPr>
          <w:p w14:paraId="3F710ED3" w14:textId="502AFFF1" w:rsidR="000748E1" w:rsidRDefault="000748E1" w:rsidP="000748E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</w:tcPr>
          <w:p w14:paraId="6F527876" w14:textId="02429A6D" w:rsidR="000748E1" w:rsidRPr="00AF224F" w:rsidRDefault="000748E1" w:rsidP="00B56D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14:paraId="49E42F78" w14:textId="2628B208" w:rsidR="000748E1" w:rsidRPr="00AF224F" w:rsidRDefault="000748E1" w:rsidP="00B56D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51FDD7F3" w14:textId="1E4708C8" w:rsidR="000748E1" w:rsidRPr="00AF224F" w:rsidRDefault="000748E1" w:rsidP="00AF224F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</w:tr>
      <w:tr w:rsidR="00B56DE6" w:rsidRPr="00410764" w14:paraId="5450BEC6" w14:textId="77777777" w:rsidTr="004643AE">
        <w:tc>
          <w:tcPr>
            <w:tcW w:w="884" w:type="dxa"/>
            <w:vAlign w:val="center"/>
          </w:tcPr>
          <w:p w14:paraId="3ECB0E11" w14:textId="7F9799A0" w:rsidR="00B56DE6" w:rsidRDefault="00B56DE6" w:rsidP="000748E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</w:tcPr>
          <w:p w14:paraId="0EE77EA4" w14:textId="29A6D073" w:rsidR="00B56DE6" w:rsidRPr="00AF224F" w:rsidRDefault="00B56DE6" w:rsidP="00B56D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</w:tcPr>
          <w:p w14:paraId="61F21299" w14:textId="34FEAFB0" w:rsidR="00B56DE6" w:rsidRPr="00AF224F" w:rsidRDefault="00B56DE6" w:rsidP="00B56D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EC05A31" w14:textId="1CA9B12C" w:rsidR="00B56DE6" w:rsidRPr="00AF224F" w:rsidRDefault="00B56DE6" w:rsidP="00AF224F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7C3F9C" w:rsidRPr="00410764" w14:paraId="38D94649" w14:textId="77777777" w:rsidTr="004643AE">
        <w:tc>
          <w:tcPr>
            <w:tcW w:w="884" w:type="dxa"/>
            <w:vAlign w:val="center"/>
          </w:tcPr>
          <w:p w14:paraId="459904D5" w14:textId="77777777" w:rsidR="007C3F9C" w:rsidRDefault="007C3F9C" w:rsidP="000748E1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647" w:type="dxa"/>
          </w:tcPr>
          <w:p w14:paraId="1A5B43C9" w14:textId="77777777" w:rsidR="007C3F9C" w:rsidRPr="00AF224F" w:rsidRDefault="007C3F9C" w:rsidP="00B56D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</w:tcPr>
          <w:p w14:paraId="3A4438C8" w14:textId="77777777" w:rsidR="007C3F9C" w:rsidRPr="00AF224F" w:rsidRDefault="007C3F9C" w:rsidP="00B56DE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643246D" w14:textId="77777777" w:rsidR="007C3F9C" w:rsidRPr="00AF224F" w:rsidRDefault="007C3F9C" w:rsidP="00AF224F">
            <w:pPr>
              <w:spacing w:after="0" w:line="240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2FA130A2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1FDF94" w14:textId="5A95606E" w:rsidR="004D7C60" w:rsidRDefault="004D7C60" w:rsidP="004C02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พาหนะในการเดินทางไปราชการ</w:t>
      </w:r>
    </w:p>
    <w:p w14:paraId="1E9398B0" w14:textId="6CFE7523" w:rsidR="00860B14" w:rsidRDefault="00860B14" w:rsidP="00860B14">
      <w:pPr>
        <w:tabs>
          <w:tab w:val="left" w:pos="2694"/>
          <w:tab w:val="left" w:pos="3119"/>
          <w:tab w:val="left" w:pos="9639"/>
          <w:tab w:val="left" w:leader="dot" w:pos="9720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860B14">
        <w:rPr>
          <w:rFonts w:ascii="TH SarabunPSK" w:hAnsi="TH SarabunPSK" w:cs="TH SarabunPSK" w:hint="cs"/>
          <w:sz w:val="32"/>
          <w:szCs w:val="32"/>
          <w:cs/>
        </w:rPr>
        <w:t>ขอใช้รถมหาวิทยาลัยฯ สถานที่ขึ้น</w:t>
      </w:r>
      <w:r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655AAFC" w14:textId="1787CB7E" w:rsidR="008B7CA9" w:rsidRPr="00EE4D2B" w:rsidRDefault="00745F60" w:rsidP="008B7CA9">
      <w:pPr>
        <w:tabs>
          <w:tab w:val="left" w:pos="1701"/>
          <w:tab w:val="left" w:pos="9639"/>
          <w:tab w:val="left" w:leader="dot" w:pos="972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55360">
        <w:rPr>
          <w:rFonts w:ascii="TH SarabunPSK" w:hAnsi="TH SarabunPSK" w:cs="TH SarabunPSK" w:hint="cs"/>
          <w:sz w:val="32"/>
          <w:szCs w:val="32"/>
          <w:cs/>
        </w:rPr>
        <w:t>ยี่ห้อ</w:t>
      </w:r>
      <w:r>
        <w:rPr>
          <w:rFonts w:ascii="TH SarabunPSK" w:hAnsi="TH SarabunPSK" w:cs="TH SarabunPSK" w:hint="cs"/>
          <w:color w:val="262626" w:themeColor="text1" w:themeTint="D9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F8286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F16333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color w:val="262626" w:themeColor="text1" w:themeTint="D9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รุ่น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8B7CA9" w:rsidRPr="00EE4D2B">
        <w:rPr>
          <w:rFonts w:ascii="TH SarabunPSK" w:hAnsi="TH SarabunPSK" w:cs="TH SarabunPSK" w:hint="cs"/>
          <w:sz w:val="32"/>
          <w:szCs w:val="32"/>
          <w:cs/>
        </w:rPr>
        <w:t>ระบุชื่อ-สกุลผู้ยืม</w:t>
      </w:r>
      <w:r w:rsidR="008B7CA9" w:rsidRPr="00AD5B59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8B7CA9" w:rsidRPr="00860B14">
        <w:rPr>
          <w:rFonts w:ascii="TH SarabunPSK" w:hAnsi="TH SarabunPSK" w:cs="TH SarabunPSK" w:hint="cs"/>
          <w:color w:val="FFFFFF"/>
          <w:sz w:val="32"/>
          <w:szCs w:val="32"/>
          <w:cs/>
        </w:rPr>
        <w:t xml:space="preserve"> </w:t>
      </w:r>
      <w:r w:rsidR="008B7CA9" w:rsidRPr="00860B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B7CA9" w:rsidRPr="00860B14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8B7CA9"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87AF482" w14:textId="24AFC5B5" w:rsidR="00745F60" w:rsidRPr="008B7CA9" w:rsidRDefault="00745F60" w:rsidP="008B7CA9">
      <w:pPr>
        <w:tabs>
          <w:tab w:val="left" w:pos="4820"/>
          <w:tab w:val="left" w:pos="963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gramStart"/>
      <w:r w:rsidRPr="008B7CA9">
        <w:rPr>
          <w:rFonts w:ascii="TH SarabunIT๙" w:hAnsi="TH SarabunIT๙" w:cs="TH SarabunIT๙"/>
          <w:sz w:val="32"/>
          <w:szCs w:val="32"/>
        </w:rPr>
        <w:t>(  )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E4D2B">
        <w:rPr>
          <w:rFonts w:ascii="TH SarabunPSK" w:hAnsi="TH SarabunPSK" w:cs="TH SarabunPSK" w:hint="cs"/>
          <w:sz w:val="32"/>
          <w:szCs w:val="32"/>
          <w:cs/>
        </w:rPr>
        <w:t>ขอใช้รถส่วนตัว ระบุรายละเอียดเกี่ยวกับรถยน</w:t>
      </w:r>
      <w:r w:rsidRPr="00055360">
        <w:rPr>
          <w:rFonts w:ascii="TH SarabunPSK" w:hAnsi="TH SarabunPSK" w:cs="TH SarabunPSK" w:hint="cs"/>
          <w:sz w:val="32"/>
          <w:szCs w:val="32"/>
          <w:cs/>
        </w:rPr>
        <w:t xml:space="preserve">ต์ </w:t>
      </w:r>
      <w:r w:rsidRPr="008B7CA9">
        <w:rPr>
          <w:rFonts w:ascii="TH SarabunPSK" w:hAnsi="TH SarabunPSK" w:cs="TH SarabunPSK" w:hint="cs"/>
          <w:sz w:val="32"/>
          <w:szCs w:val="32"/>
          <w:cs/>
        </w:rPr>
        <w:t>ยี่ห้อ</w:t>
      </w:r>
      <w:r w:rsidR="008B7CA9" w:rsidRPr="00860B14">
        <w:rPr>
          <w:rFonts w:ascii="TH SarabunPSK" w:hAnsi="TH SarabunPSK" w:cs="TH SarabunPSK" w:hint="cs"/>
          <w:color w:val="FFFFFF"/>
          <w:sz w:val="32"/>
          <w:szCs w:val="32"/>
          <w:cs/>
        </w:rPr>
        <w:t xml:space="preserve"> </w:t>
      </w:r>
      <w:r w:rsidR="008B7CA9" w:rsidRPr="00860B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B7CA9" w:rsidRPr="00860B14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8B7CA9"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B7CA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6A7B9B3" w14:textId="3318CD18" w:rsidR="004D7C60" w:rsidRPr="00745F60" w:rsidRDefault="00745F60" w:rsidP="008B7CA9">
      <w:pPr>
        <w:tabs>
          <w:tab w:val="left" w:pos="284"/>
          <w:tab w:val="left" w:pos="4111"/>
          <w:tab w:val="left" w:pos="5812"/>
          <w:tab w:val="left" w:pos="9639"/>
        </w:tabs>
        <w:spacing w:after="0" w:line="240" w:lineRule="auto"/>
        <w:rPr>
          <w:rFonts w:ascii="TH SarabunPSK" w:hAnsi="TH SarabunPSK" w:cs="TH SarabunPSK"/>
          <w:color w:val="262626" w:themeColor="text1" w:themeTint="D9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รุ่น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</w:t>
      </w:r>
      <w:r w:rsidRPr="00055360">
        <w:rPr>
          <w:rFonts w:ascii="TH SarabunPSK" w:hAnsi="TH SarabunPSK" w:cs="TH SarabunPSK" w:hint="cs"/>
          <w:sz w:val="32"/>
          <w:szCs w:val="32"/>
          <w:cs/>
        </w:rPr>
        <w:t>หมายเลขทะเบียน</w:t>
      </w:r>
      <w:r w:rsidR="008B7CA9"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B7CA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B8BD129" w14:textId="57D53C06" w:rsidR="00BF3AF0" w:rsidRPr="00410764" w:rsidRDefault="00BF3AF0" w:rsidP="004C0257">
      <w:pPr>
        <w:tabs>
          <w:tab w:val="left" w:leader="dot" w:pos="9216"/>
        </w:tabs>
        <w:spacing w:after="0" w:line="240" w:lineRule="auto"/>
        <w:rPr>
          <w:rFonts w:ascii="TH SarabunPSK" w:hAnsi="TH SarabunPSK" w:cs="TH SarabunPSK"/>
          <w:color w:val="262626"/>
          <w:sz w:val="32"/>
          <w:szCs w:val="32"/>
          <w:u w:val="dotted"/>
          <w:cs/>
        </w:rPr>
      </w:pPr>
      <w:r w:rsidRPr="00BF3AF0">
        <w:rPr>
          <w:rFonts w:ascii="TH SarabunPSK" w:hAnsi="TH SarabunPSK" w:cs="TH SarabunPSK" w:hint="cs"/>
          <w:sz w:val="32"/>
          <w:szCs w:val="32"/>
          <w:cs/>
        </w:rPr>
        <w:t>(</w:t>
      </w:r>
      <w:r w:rsidR="008B7C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AF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23030" w:rsidRPr="00923030">
        <w:rPr>
          <w:rFonts w:ascii="TH SarabunPSK" w:hAnsi="TH SarabunPSK" w:cs="TH SarabunPSK" w:hint="cs"/>
          <w:sz w:val="32"/>
          <w:szCs w:val="32"/>
          <w:cs/>
        </w:rPr>
        <w:t>แนบ</w:t>
      </w:r>
      <w:r w:rsidRPr="00923030">
        <w:rPr>
          <w:rFonts w:ascii="TH SarabunPSK" w:hAnsi="TH SarabunPSK" w:cs="TH SarabunPSK"/>
          <w:sz w:val="32"/>
          <w:szCs w:val="32"/>
          <w:cs/>
        </w:rPr>
        <w:t xml:space="preserve">แผนที่ </w:t>
      </w:r>
      <w:r w:rsidRPr="00923030">
        <w:rPr>
          <w:rFonts w:ascii="TH SarabunPSK" w:hAnsi="TH SarabunPSK" w:cs="TH SarabunPSK"/>
          <w:sz w:val="32"/>
          <w:szCs w:val="32"/>
        </w:rPr>
        <w:t>Google Map</w:t>
      </w:r>
      <w:r w:rsidRPr="00410764">
        <w:rPr>
          <w:rFonts w:ascii="TH SarabunPSK" w:hAnsi="TH SarabunPSK" w:cs="TH SarabunPSK"/>
          <w:color w:val="262626"/>
          <w:sz w:val="32"/>
          <w:szCs w:val="32"/>
        </w:rPr>
        <w:t xml:space="preserve"> </w:t>
      </w:r>
      <w:r w:rsidR="00923030" w:rsidRPr="00410764">
        <w:rPr>
          <w:rFonts w:ascii="TH SarabunPSK" w:hAnsi="TH SarabunPSK" w:cs="TH SarabunPSK" w:hint="cs"/>
          <w:color w:val="262626"/>
          <w:sz w:val="32"/>
          <w:szCs w:val="32"/>
          <w:cs/>
        </w:rPr>
        <w:t>การเดินทาง</w:t>
      </w:r>
    </w:p>
    <w:p w14:paraId="2DE3D029" w14:textId="77777777" w:rsidR="004C0257" w:rsidRPr="004C0257" w:rsidRDefault="00923030" w:rsidP="004C0257">
      <w:pPr>
        <w:tabs>
          <w:tab w:val="left" w:leader="dot" w:pos="964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  <w:r w:rsidRPr="00410764">
        <w:rPr>
          <w:rFonts w:ascii="TH SarabunPSK" w:hAnsi="TH SarabunPSK" w:cs="TH SarabunPSK"/>
          <w:color w:val="FFFFFF"/>
          <w:sz w:val="16"/>
          <w:szCs w:val="16"/>
          <w:u w:val="dotted"/>
        </w:rPr>
        <w:t>.</w:t>
      </w:r>
    </w:p>
    <w:p w14:paraId="5E39229F" w14:textId="77777777" w:rsidR="009C71D7" w:rsidRDefault="009C71D7" w:rsidP="009C71D7">
      <w:pPr>
        <w:tabs>
          <w:tab w:val="left" w:leader="dot" w:pos="964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ขั้นตอนการดำเนินงาน</w:t>
      </w:r>
    </w:p>
    <w:p w14:paraId="666DAA87" w14:textId="17BD07D6" w:rsidR="008B7CA9" w:rsidRDefault="00673A62" w:rsidP="008B7CA9">
      <w:pPr>
        <w:tabs>
          <w:tab w:val="left" w:pos="284"/>
          <w:tab w:val="left" w:pos="9639"/>
        </w:tabs>
        <w:spacing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8B7CA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8B7CA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8B7CA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="008B7CA9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2ADE37B9" w14:textId="73FFBC40" w:rsidR="00AA0DB9" w:rsidRDefault="00AA0DB9" w:rsidP="004C0257">
      <w:pPr>
        <w:tabs>
          <w:tab w:val="left" w:leader="dot" w:pos="964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กลุ่มเป้าหมาย/พื้นที่เป้าหมาย</w:t>
      </w:r>
    </w:p>
    <w:p w14:paraId="63E650DD" w14:textId="7448CEFF" w:rsidR="008B7CA9" w:rsidRDefault="008B7CA9" w:rsidP="008B7CA9">
      <w:pPr>
        <w:tabs>
          <w:tab w:val="left" w:pos="284"/>
          <w:tab w:val="left" w:pos="9639"/>
        </w:tabs>
        <w:spacing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6052FEAB" w14:textId="0E041551" w:rsidR="00BD2B85" w:rsidRDefault="00BD2B85" w:rsidP="007C3F9C">
      <w:pPr>
        <w:spacing w:before="240" w:after="0"/>
        <w:rPr>
          <w:rFonts w:ascii="TH SarabunPSK" w:hAnsi="TH SarabunPSK" w:cs="TH SarabunPSK"/>
          <w:sz w:val="32"/>
          <w:szCs w:val="32"/>
          <w:cs/>
        </w:rPr>
      </w:pP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 (เพื่อประกอบการเบิกจ่ายและจัดทำข่าวประชาสัมพันธ์)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6F9F9917" w14:textId="22755A24" w:rsidR="007C3F9C" w:rsidRDefault="007C3F9C" w:rsidP="007C3F9C">
      <w:pPr>
        <w:tabs>
          <w:tab w:val="left" w:pos="284"/>
          <w:tab w:val="left" w:pos="9639"/>
        </w:tabs>
        <w:spacing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00845367" w14:textId="6F8B9D02" w:rsidR="00CD6220" w:rsidRDefault="00BD2B85" w:rsidP="00BE3E1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</w:p>
    <w:p w14:paraId="15166936" w14:textId="249EFA9D" w:rsidR="00745F60" w:rsidRDefault="00055360" w:rsidP="007A7ABA">
      <w:pPr>
        <w:tabs>
          <w:tab w:val="left" w:leader="dot" w:pos="964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C00000"/>
          <w:sz w:val="28"/>
          <w:u w:val="dotted"/>
        </w:rPr>
      </w:pPr>
      <w:r w:rsidRPr="00410764">
        <w:rPr>
          <w:rFonts w:ascii="TH SarabunPSK" w:hAnsi="TH SarabunPSK" w:cs="TH SarabunPSK" w:hint="cs"/>
          <w:color w:val="FFFFFF"/>
          <w:sz w:val="32"/>
          <w:szCs w:val="32"/>
          <w:u w:val="dotted"/>
          <w:cs/>
        </w:rPr>
        <w:t>.</w:t>
      </w:r>
      <w:r w:rsidR="000C525B" w:rsidRPr="003B117F">
        <w:rPr>
          <w:rFonts w:ascii="TH SarabunPSK" w:hAnsi="TH SarabunPSK" w:cs="TH SarabunPSK" w:hint="cs"/>
          <w:b/>
          <w:bCs/>
          <w:color w:val="C00000"/>
          <w:sz w:val="28"/>
          <w:u w:val="dotted"/>
          <w:cs/>
        </w:rPr>
        <w:t xml:space="preserve">หมายเหตุ  </w:t>
      </w:r>
      <w:r w:rsidR="000C525B">
        <w:rPr>
          <w:rFonts w:ascii="TH SarabunPSK" w:hAnsi="TH SarabunPSK" w:cs="TH SarabunPSK" w:hint="cs"/>
          <w:b/>
          <w:bCs/>
          <w:color w:val="C00000"/>
          <w:sz w:val="28"/>
          <w:u w:val="dotted"/>
          <w:cs/>
        </w:rPr>
        <w:t xml:space="preserve">1. </w:t>
      </w:r>
      <w:r w:rsidR="000C525B" w:rsidRPr="003B117F">
        <w:rPr>
          <w:rFonts w:ascii="TH SarabunPSK" w:hAnsi="TH SarabunPSK" w:cs="TH SarabunPSK"/>
          <w:b/>
          <w:bCs/>
          <w:color w:val="C00000"/>
          <w:sz w:val="28"/>
          <w:u w:val="dotted"/>
          <w:cs/>
        </w:rPr>
        <w:t>โปรดระบุรายละเอียดข้อมูลต่าง ๆ ให้ครบถ้วน</w:t>
      </w:r>
    </w:p>
    <w:p w14:paraId="1D43147C" w14:textId="78F240B5" w:rsidR="000C525B" w:rsidRDefault="00745F60" w:rsidP="007A7ABA">
      <w:pPr>
        <w:tabs>
          <w:tab w:val="left" w:leader="dot" w:pos="964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C00000"/>
          <w:sz w:val="28"/>
          <w:u w:val="dotted"/>
        </w:rPr>
      </w:pPr>
      <w:r w:rsidRPr="00745F60">
        <w:rPr>
          <w:rFonts w:ascii="TH SarabunPSK" w:hAnsi="TH SarabunPSK" w:cs="TH SarabunPSK" w:hint="cs"/>
          <w:b/>
          <w:bCs/>
          <w:color w:val="FFFFFF" w:themeColor="background1"/>
          <w:sz w:val="28"/>
          <w:u w:val="dotted"/>
          <w:cs/>
        </w:rPr>
        <w:t xml:space="preserve">   </w:t>
      </w:r>
      <w:r w:rsidR="000C525B" w:rsidRPr="00410764">
        <w:rPr>
          <w:rFonts w:ascii="TH SarabunPSK" w:hAnsi="TH SarabunPSK" w:cs="TH SarabunPSK" w:hint="cs"/>
          <w:color w:val="000000"/>
          <w:sz w:val="28"/>
          <w:cs/>
        </w:rPr>
        <w:t xml:space="preserve">             </w:t>
      </w:r>
      <w:r w:rsidR="000C525B" w:rsidRPr="00E9663B">
        <w:rPr>
          <w:rFonts w:ascii="TH SarabunPSK" w:hAnsi="TH SarabunPSK" w:cs="TH SarabunPSK" w:hint="cs"/>
          <w:b/>
          <w:bCs/>
          <w:color w:val="C00000"/>
          <w:sz w:val="28"/>
          <w:u w:val="dotted"/>
          <w:cs/>
        </w:rPr>
        <w:t>2</w:t>
      </w:r>
      <w:r w:rsidR="000C525B">
        <w:rPr>
          <w:rFonts w:ascii="TH SarabunPSK" w:hAnsi="TH SarabunPSK" w:cs="TH SarabunPSK" w:hint="cs"/>
          <w:b/>
          <w:bCs/>
          <w:color w:val="C00000"/>
          <w:sz w:val="28"/>
          <w:u w:val="dotted"/>
          <w:cs/>
        </w:rPr>
        <w:t>.</w:t>
      </w:r>
      <w:r w:rsidR="000C525B" w:rsidRPr="00E9663B">
        <w:rPr>
          <w:rFonts w:ascii="TH SarabunPSK" w:hAnsi="TH SarabunPSK" w:cs="TH SarabunPSK" w:hint="cs"/>
          <w:b/>
          <w:bCs/>
          <w:color w:val="C00000"/>
          <w:sz w:val="28"/>
          <w:u w:val="dotted"/>
          <w:cs/>
        </w:rPr>
        <w:t xml:space="preserve">  </w:t>
      </w:r>
      <w:r w:rsidR="000C525B" w:rsidRPr="00E9663B">
        <w:rPr>
          <w:rFonts w:ascii="TH SarabunPSK" w:hAnsi="TH SarabunPSK" w:cs="TH SarabunPSK"/>
          <w:b/>
          <w:bCs/>
          <w:color w:val="C00000"/>
          <w:sz w:val="28"/>
          <w:u w:val="dotted"/>
          <w:cs/>
        </w:rPr>
        <w:t>ขอถั่วเฉลี่ยทุกรายการ</w:t>
      </w:r>
    </w:p>
    <w:p w14:paraId="317594C4" w14:textId="77777777" w:rsidR="00055360" w:rsidRDefault="00055360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DD5E79" w14:textId="77777777" w:rsidR="00A3423F" w:rsidRDefault="00A3423F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FA7535" w14:textId="77777777" w:rsidR="001D4C37" w:rsidRDefault="001D4C37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1DC51A" w14:textId="77777777" w:rsidR="00023922" w:rsidRDefault="0002392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71E210" w14:textId="77777777" w:rsidR="006E3E54" w:rsidRDefault="006E3E54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7E97B7F" w14:textId="77777777" w:rsidR="00BE3E1C" w:rsidRDefault="00BE3E1C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C3F5B8" w14:textId="77777777" w:rsidR="00BE3E1C" w:rsidRDefault="00BE3E1C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61B572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1952AF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6217674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A3A937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FB55F45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573ECD8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3E8A8F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4EE1C0E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83538BA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09E52F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0F07610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98E802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819B3C" w14:textId="77777777" w:rsidR="00673A62" w:rsidRDefault="00673A62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C2192A8" w14:textId="77777777" w:rsidR="00BE3E1C" w:rsidRDefault="00BE3E1C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35B399" w14:textId="77777777" w:rsidR="00BE3E1C" w:rsidRDefault="00BE3E1C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A118F4C" w14:textId="77777777" w:rsidR="00BE3E1C" w:rsidRDefault="00BE3E1C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D76FE0" w14:textId="77777777" w:rsidR="007C3F9C" w:rsidRDefault="007C3F9C" w:rsidP="00C453EA">
      <w:pPr>
        <w:tabs>
          <w:tab w:val="left" w:leader="dot" w:pos="7920"/>
          <w:tab w:val="left" w:leader="dot" w:pos="86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100B24B" w14:textId="77777777" w:rsidR="007C3F9C" w:rsidRDefault="007C3F9C" w:rsidP="00C453EA">
      <w:pPr>
        <w:tabs>
          <w:tab w:val="left" w:leader="dot" w:pos="7920"/>
          <w:tab w:val="left" w:leader="dot" w:pos="86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FAF0BFE" w14:textId="77777777" w:rsidR="007C3F9C" w:rsidRDefault="007C3F9C" w:rsidP="00C453EA">
      <w:pPr>
        <w:tabs>
          <w:tab w:val="left" w:leader="dot" w:pos="7920"/>
          <w:tab w:val="left" w:leader="dot" w:pos="86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D5E2222" w14:textId="77777777" w:rsidR="007C3F9C" w:rsidRDefault="007C3F9C" w:rsidP="00C453EA">
      <w:pPr>
        <w:tabs>
          <w:tab w:val="left" w:leader="dot" w:pos="7920"/>
          <w:tab w:val="left" w:leader="dot" w:pos="86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1FA6318" w14:textId="6ABBC727" w:rsidR="00AA0DB9" w:rsidRDefault="00C453EA" w:rsidP="007C3F9C">
      <w:pPr>
        <w:tabs>
          <w:tab w:val="left" w:pos="3969"/>
          <w:tab w:val="left" w:pos="7938"/>
          <w:tab w:val="left" w:leader="dot" w:pos="8640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  <w:r w:rsidR="00AA0DB9"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="00AA0D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AA0D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0B08A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AA0D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AA0DB9"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="00AA0D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กิจกรรม </w:t>
      </w:r>
      <w:r w:rsidR="00AA0DB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2303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923030">
        <w:rPr>
          <w:rFonts w:ascii="TH SarabunPSK" w:hAnsi="TH SarabunPSK" w:cs="TH SarabunPSK"/>
          <w:sz w:val="32"/>
          <w:szCs w:val="32"/>
          <w:cs/>
        </w:rPr>
        <w:br/>
      </w:r>
      <w:r w:rsidR="0092303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  <w:r w:rsidR="009230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F9C">
        <w:rPr>
          <w:rFonts w:ascii="TH SarabunPSK" w:hAnsi="TH SarabunPSK" w:cs="TH SarabunPSK" w:hint="cs"/>
          <w:sz w:val="32"/>
          <w:szCs w:val="32"/>
          <w:cs/>
        </w:rPr>
        <w:t>(</w:t>
      </w:r>
      <w:r w:rsidR="007C3F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C3F9C" w:rsidRPr="00860B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C3F9C" w:rsidRPr="00860B14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7C3F9C"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C3F9C">
        <w:rPr>
          <w:rFonts w:ascii="TH SarabunPSK" w:hAnsi="TH SarabunPSK" w:cs="TH SarabunPSK" w:hint="cs"/>
          <w:sz w:val="32"/>
          <w:szCs w:val="32"/>
          <w:cs/>
        </w:rPr>
        <w:t>)</w:t>
      </w:r>
      <w:r w:rsidR="00AA0DB9"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  <w:r w:rsidR="00AA0DB9"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เบอร์โทรศัพ</w:t>
      </w:r>
      <w:r w:rsidR="00AA0DB9" w:rsidRPr="00E35233">
        <w:rPr>
          <w:rFonts w:ascii="TH SarabunPSK" w:hAnsi="TH SarabunPSK" w:cs="TH SarabunPSK" w:hint="cs"/>
          <w:b/>
          <w:bCs/>
          <w:sz w:val="32"/>
          <w:szCs w:val="32"/>
          <w:cs/>
        </w:rPr>
        <w:t>ท์</w:t>
      </w:r>
      <w:r w:rsidR="00DB5F8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A7AB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DB5F8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73A62">
        <w:rPr>
          <w:rFonts w:ascii="TH SarabunPSK" w:hAnsi="TH SarabunPSK" w:cs="TH SarabunPSK"/>
          <w:sz w:val="32"/>
          <w:szCs w:val="32"/>
          <w:u w:val="dotted"/>
        </w:rPr>
        <w:t xml:space="preserve">                   </w:t>
      </w:r>
      <w:r w:rsidR="00DB5F8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A7AB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DB5F8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923030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DB5F8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A0DB9" w:rsidRPr="00410764">
        <w:rPr>
          <w:rFonts w:ascii="TH SarabunPSK" w:hAnsi="TH SarabunPSK" w:cs="TH SarabunPSK" w:hint="cs"/>
          <w:color w:val="FFFFFF"/>
          <w:sz w:val="32"/>
          <w:szCs w:val="32"/>
          <w:u w:val="dotted"/>
          <w:cs/>
        </w:rPr>
        <w:t>.</w:t>
      </w:r>
      <w:r w:rsidR="00AA0DB9" w:rsidRPr="002B1946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</w:p>
    <w:p w14:paraId="6DB85D0B" w14:textId="77777777" w:rsidR="00F95872" w:rsidRDefault="00F95872" w:rsidP="004C0257">
      <w:pPr>
        <w:tabs>
          <w:tab w:val="left" w:leader="dot" w:pos="7920"/>
          <w:tab w:val="left" w:leader="dot" w:pos="8640"/>
        </w:tabs>
        <w:spacing w:after="0" w:line="240" w:lineRule="auto"/>
        <w:ind w:left="4320"/>
        <w:rPr>
          <w:rFonts w:ascii="TH SarabunPSK" w:hAnsi="TH SarabunPSK" w:cs="TH SarabunPSK"/>
          <w:sz w:val="32"/>
          <w:szCs w:val="32"/>
        </w:rPr>
      </w:pPr>
    </w:p>
    <w:p w14:paraId="54D65A38" w14:textId="77777777" w:rsidR="00F95872" w:rsidRDefault="00F95872" w:rsidP="004C0257">
      <w:pPr>
        <w:tabs>
          <w:tab w:val="left" w:leader="dot" w:pos="7920"/>
          <w:tab w:val="left" w:leader="dot" w:pos="8640"/>
        </w:tabs>
        <w:spacing w:after="0" w:line="240" w:lineRule="auto"/>
        <w:ind w:left="4320"/>
        <w:rPr>
          <w:rFonts w:ascii="TH SarabunPSK" w:hAnsi="TH SarabunPSK" w:cs="TH SarabunPSK"/>
          <w:sz w:val="32"/>
          <w:szCs w:val="32"/>
        </w:rPr>
      </w:pPr>
    </w:p>
    <w:p w14:paraId="2627F3C6" w14:textId="77777777" w:rsidR="00745F60" w:rsidRDefault="00745F60" w:rsidP="004C0257">
      <w:pPr>
        <w:tabs>
          <w:tab w:val="left" w:leader="dot" w:pos="7920"/>
          <w:tab w:val="left" w:leader="dot" w:pos="8640"/>
        </w:tabs>
        <w:spacing w:after="0" w:line="240" w:lineRule="auto"/>
        <w:ind w:left="4320"/>
        <w:rPr>
          <w:rFonts w:ascii="TH SarabunPSK" w:hAnsi="TH SarabunPSK" w:cs="TH SarabunPSK"/>
          <w:sz w:val="32"/>
          <w:szCs w:val="32"/>
        </w:rPr>
      </w:pPr>
    </w:p>
    <w:p w14:paraId="3E4FED7C" w14:textId="77777777" w:rsidR="002A389A" w:rsidRDefault="002A389A" w:rsidP="004C0257">
      <w:pPr>
        <w:spacing w:after="0" w:line="240" w:lineRule="auto"/>
        <w:ind w:left="4320"/>
        <w:rPr>
          <w:rFonts w:ascii="TH SarabunPSK" w:hAnsi="TH SarabunPSK" w:cs="TH SarabunPSK"/>
          <w:sz w:val="32"/>
          <w:szCs w:val="32"/>
        </w:rPr>
      </w:pPr>
    </w:p>
    <w:p w14:paraId="1B569168" w14:textId="3A1A0FB0" w:rsidR="00AA0DB9" w:rsidRDefault="00C453EA" w:rsidP="00C453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  <w:r w:rsidR="00AA0DB9"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="00AA0D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</w:t>
      </w:r>
      <w:r w:rsidR="00745F6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="00AA0D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AA0DB9"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AA0DB9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ประสานงาน</w:t>
      </w:r>
    </w:p>
    <w:p w14:paraId="6314F0B6" w14:textId="5B356B76" w:rsidR="00AA0DB9" w:rsidRPr="00410764" w:rsidRDefault="00C453EA" w:rsidP="007C3F9C">
      <w:pPr>
        <w:tabs>
          <w:tab w:val="left" w:pos="3969"/>
          <w:tab w:val="left" w:pos="7938"/>
        </w:tabs>
        <w:spacing w:after="0" w:line="240" w:lineRule="auto"/>
        <w:rPr>
          <w:rFonts w:ascii="TH SarabunPSK" w:hAnsi="TH SarabunPSK" w:cs="TH SarabunPSK"/>
          <w:b/>
          <w:bCs/>
          <w:color w:val="FFFFFF"/>
          <w:sz w:val="32"/>
          <w:szCs w:val="32"/>
          <w:u w:val="das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7C3F9C">
        <w:rPr>
          <w:rFonts w:ascii="TH SarabunPSK" w:hAnsi="TH SarabunPSK" w:cs="TH SarabunPSK" w:hint="cs"/>
          <w:sz w:val="32"/>
          <w:szCs w:val="32"/>
          <w:cs/>
        </w:rPr>
        <w:t>(</w:t>
      </w:r>
      <w:r w:rsidR="007C3F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C3F9C" w:rsidRPr="00860B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C3F9C" w:rsidRPr="00860B14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7C3F9C"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C3F9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5635D38" w14:textId="77777777" w:rsidR="006E3E54" w:rsidRPr="00410764" w:rsidRDefault="006E3E54" w:rsidP="004C0257">
      <w:pPr>
        <w:tabs>
          <w:tab w:val="left" w:leader="dot" w:pos="7920"/>
        </w:tabs>
        <w:spacing w:after="0" w:line="240" w:lineRule="auto"/>
        <w:ind w:left="4320"/>
        <w:rPr>
          <w:rFonts w:ascii="TH SarabunPSK" w:hAnsi="TH SarabunPSK" w:cs="TH SarabunPSK"/>
          <w:b/>
          <w:bCs/>
          <w:color w:val="FFFFFF"/>
          <w:sz w:val="32"/>
          <w:szCs w:val="32"/>
          <w:u w:val="dash"/>
        </w:rPr>
      </w:pPr>
    </w:p>
    <w:p w14:paraId="3FFC04C9" w14:textId="77777777" w:rsidR="00F95872" w:rsidRDefault="00F95872" w:rsidP="004C0257">
      <w:pPr>
        <w:tabs>
          <w:tab w:val="left" w:leader="dot" w:pos="7920"/>
        </w:tabs>
        <w:spacing w:after="0" w:line="240" w:lineRule="auto"/>
        <w:ind w:left="4320"/>
        <w:rPr>
          <w:rFonts w:ascii="TH SarabunPSK" w:hAnsi="TH SarabunPSK" w:cs="TH SarabunPSK"/>
          <w:b/>
          <w:bCs/>
          <w:color w:val="FFFFFF"/>
          <w:sz w:val="32"/>
          <w:szCs w:val="32"/>
          <w:u w:val="dash"/>
        </w:rPr>
      </w:pPr>
    </w:p>
    <w:p w14:paraId="256143D5" w14:textId="78D2C47C" w:rsidR="009C71D7" w:rsidRDefault="009C71D7" w:rsidP="009C71D7">
      <w:pPr>
        <w:tabs>
          <w:tab w:val="left" w:leader="dot" w:pos="7920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</w:t>
      </w:r>
      <w:r w:rsidRPr="00505DC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เห็นควรอนุญาต</w:t>
      </w:r>
    </w:p>
    <w:p w14:paraId="44FAA414" w14:textId="73614583" w:rsidR="009C71D7" w:rsidRDefault="009C71D7" w:rsidP="007C3F9C">
      <w:pPr>
        <w:tabs>
          <w:tab w:val="left" w:pos="3969"/>
          <w:tab w:val="left" w:pos="4111"/>
          <w:tab w:val="left" w:pos="7938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</w:t>
      </w:r>
      <w:r w:rsidRPr="00505DC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ไม่ควรอนุญาต</w:t>
      </w:r>
      <w:r w:rsidRPr="007C3F9C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7C3F9C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5CCC508" w14:textId="77777777" w:rsidR="00745F60" w:rsidRPr="00410764" w:rsidRDefault="00745F60" w:rsidP="004C0257">
      <w:pPr>
        <w:tabs>
          <w:tab w:val="left" w:leader="dot" w:pos="7920"/>
        </w:tabs>
        <w:spacing w:after="0" w:line="240" w:lineRule="auto"/>
        <w:ind w:left="4320"/>
        <w:rPr>
          <w:rFonts w:ascii="TH SarabunPSK" w:hAnsi="TH SarabunPSK" w:cs="TH SarabunPSK"/>
          <w:b/>
          <w:bCs/>
          <w:color w:val="FFFFFF"/>
          <w:sz w:val="32"/>
          <w:szCs w:val="32"/>
          <w:u w:val="dash"/>
        </w:rPr>
      </w:pPr>
    </w:p>
    <w:p w14:paraId="42506BE2" w14:textId="77777777" w:rsidR="002A389A" w:rsidRDefault="00AA0DB9" w:rsidP="004C02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247A747" w14:textId="14D8A2D1" w:rsidR="00AA0DB9" w:rsidRDefault="00C453EA" w:rsidP="00C453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  <w:r w:rsidR="00AA0DB9"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="00AA0D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</w:t>
      </w:r>
      <w:r w:rsidR="00745F6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AA0D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2532EB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</w:p>
    <w:p w14:paraId="22A38F2B" w14:textId="40E53A27" w:rsidR="009C71D7" w:rsidRDefault="00C453EA" w:rsidP="007C3F9C">
      <w:pPr>
        <w:tabs>
          <w:tab w:val="left" w:pos="3969"/>
          <w:tab w:val="left" w:pos="793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7C3F9C">
        <w:rPr>
          <w:rFonts w:ascii="TH SarabunPSK" w:hAnsi="TH SarabunPSK" w:cs="TH SarabunPSK" w:hint="cs"/>
          <w:sz w:val="32"/>
          <w:szCs w:val="32"/>
          <w:cs/>
        </w:rPr>
        <w:t>(</w:t>
      </w:r>
      <w:r w:rsidR="007C3F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C3F9C" w:rsidRPr="00860B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C3F9C" w:rsidRPr="00860B14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7C3F9C" w:rsidRPr="00860B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C3F9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1E91108" w14:textId="22A30CA2" w:rsidR="00AA0DB9" w:rsidRDefault="009C71D7" w:rsidP="00C453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วันที่</w:t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0DB9">
        <w:rPr>
          <w:rFonts w:ascii="TH SarabunPSK" w:hAnsi="TH SarabunPSK" w:cs="TH SarabunPSK"/>
          <w:sz w:val="32"/>
          <w:szCs w:val="32"/>
          <w:cs/>
        </w:rPr>
        <w:br/>
      </w:r>
      <w:r w:rsidR="006E3E5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8BD59A9" w14:textId="77777777" w:rsidR="00505DCA" w:rsidRDefault="00505DCA" w:rsidP="00C453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45632E" w14:textId="77777777" w:rsidR="00505DCA" w:rsidRDefault="00505DCA" w:rsidP="00C453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97C5B20" w14:textId="77777777" w:rsidR="009C71D7" w:rsidRDefault="009C71D7" w:rsidP="009C71D7">
      <w:pPr>
        <w:tabs>
          <w:tab w:val="left" w:leader="dot" w:pos="7920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</w:t>
      </w:r>
      <w:r w:rsidRPr="00505DC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อนุญาต</w:t>
      </w:r>
    </w:p>
    <w:p w14:paraId="32C0D5A9" w14:textId="54F11636" w:rsidR="009C71D7" w:rsidRDefault="009C71D7" w:rsidP="007C3F9C">
      <w:pPr>
        <w:tabs>
          <w:tab w:val="left" w:pos="3686"/>
          <w:tab w:val="left" w:pos="7938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</w:t>
      </w:r>
      <w:r w:rsidRPr="00505DC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ไม่อนุญาต</w:t>
      </w:r>
      <w:r w:rsidR="007C3F9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7C3F9C" w:rsidRPr="007C3F9C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7C3F9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14:paraId="3AAEC13B" w14:textId="77777777" w:rsidR="00505DCA" w:rsidRPr="00505DCA" w:rsidRDefault="00505DCA" w:rsidP="00505DCA">
      <w:pPr>
        <w:tabs>
          <w:tab w:val="left" w:leader="dot" w:pos="7920"/>
        </w:tabs>
        <w:spacing w:after="0" w:line="240" w:lineRule="auto"/>
        <w:ind w:left="43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66DE20B" w14:textId="77777777" w:rsidR="00505DCA" w:rsidRPr="00410764" w:rsidRDefault="00505DCA" w:rsidP="00505DCA">
      <w:pPr>
        <w:tabs>
          <w:tab w:val="left" w:leader="dot" w:pos="7920"/>
        </w:tabs>
        <w:spacing w:after="0" w:line="240" w:lineRule="auto"/>
        <w:ind w:left="4320"/>
        <w:rPr>
          <w:rFonts w:ascii="TH SarabunPSK" w:hAnsi="TH SarabunPSK" w:cs="TH SarabunPSK"/>
          <w:b/>
          <w:bCs/>
          <w:color w:val="FFFFFF"/>
          <w:sz w:val="32"/>
          <w:szCs w:val="32"/>
          <w:u w:val="dash"/>
        </w:rPr>
      </w:pPr>
    </w:p>
    <w:p w14:paraId="4D022765" w14:textId="77777777" w:rsidR="00505DCA" w:rsidRDefault="00505DCA" w:rsidP="00505D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66AE220F" w14:textId="0865A4A9" w:rsidR="00505DCA" w:rsidRDefault="00505DCA" w:rsidP="00505DC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  <w:r w:rsidRPr="00EE4D2B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1D4C37">
        <w:rPr>
          <w:rFonts w:ascii="TH SarabunPSK" w:hAnsi="TH SarabunPSK" w:cs="TH SarabunPSK" w:hint="cs"/>
          <w:b/>
          <w:bCs/>
          <w:sz w:val="32"/>
          <w:szCs w:val="32"/>
          <w:cs/>
        </w:rPr>
        <w:t>อนุญาต</w:t>
      </w:r>
    </w:p>
    <w:p w14:paraId="118C0344" w14:textId="1D1151C2" w:rsidR="00505DCA" w:rsidRDefault="00505DCA" w:rsidP="00505D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Pr="00EE4D2B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505DCA">
        <w:rPr>
          <w:rFonts w:ascii="TH SarabunPSK" w:hAnsi="TH SarabunPSK" w:cs="TH SarabunPSK"/>
          <w:sz w:val="32"/>
          <w:szCs w:val="32"/>
          <w:u w:val="dotted"/>
          <w:cs/>
        </w:rPr>
        <w:t>ผู้ช่วยศาสตราจารย์ ดร.เสน่ห์ บุญกำเนิด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EE4D2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634E503" w14:textId="75B85B4C" w:rsidR="00505DCA" w:rsidRPr="00505DCA" w:rsidRDefault="00505DCA" w:rsidP="00505DCA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505DCA">
        <w:rPr>
          <w:rFonts w:ascii="TH SarabunPSK" w:hAnsi="TH SarabunPSK" w:cs="TH SarabunPSK"/>
          <w:sz w:val="32"/>
          <w:szCs w:val="32"/>
          <w:cs/>
        </w:rPr>
        <w:t>รองอธิการบดี ปฏิบัติหน้าที่</w:t>
      </w:r>
    </w:p>
    <w:p w14:paraId="37748724" w14:textId="57BA68C5" w:rsidR="00505DCA" w:rsidRDefault="009C71D7" w:rsidP="009C71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505DC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05DCA" w:rsidRPr="00505DCA">
        <w:rPr>
          <w:rFonts w:ascii="TH SarabunPSK" w:hAnsi="TH SarabunPSK" w:cs="TH SarabunPSK"/>
          <w:sz w:val="32"/>
          <w:szCs w:val="32"/>
          <w:cs/>
        </w:rPr>
        <w:t>ผู้อํานวยการศูนย์ประสานงาน อพ.สธ.-</w:t>
      </w:r>
      <w:r w:rsidRPr="00F517ED">
        <w:rPr>
          <w:rFonts w:ascii="TH SarabunPSK" w:hAnsi="TH SarabunPSK" w:cs="TH SarabunPSK"/>
          <w:sz w:val="32"/>
          <w:szCs w:val="32"/>
          <w:cs/>
        </w:rPr>
        <w:t>มหาวิทยาลัยราชภัฏสุราษฎร์ธานี</w:t>
      </w:r>
    </w:p>
    <w:p w14:paraId="38BAC1A3" w14:textId="640662AE" w:rsidR="009C71D7" w:rsidRDefault="009C71D7" w:rsidP="009C71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วันที่</w:t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17E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53F2943" w14:textId="77777777" w:rsidR="00AA0DB9" w:rsidRDefault="00AA0DB9" w:rsidP="002532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AA0DB9" w:rsidSect="00D6672A">
      <w:headerReference w:type="default" r:id="rId9"/>
      <w:pgSz w:w="11906" w:h="16838"/>
      <w:pgMar w:top="1440" w:right="74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EC02" w14:textId="77777777" w:rsidR="0033079C" w:rsidRDefault="0033079C" w:rsidP="005050FE">
      <w:pPr>
        <w:spacing w:after="0" w:line="240" w:lineRule="auto"/>
      </w:pPr>
      <w:r>
        <w:separator/>
      </w:r>
    </w:p>
  </w:endnote>
  <w:endnote w:type="continuationSeparator" w:id="0">
    <w:p w14:paraId="4D1E409E" w14:textId="77777777" w:rsidR="0033079C" w:rsidRDefault="0033079C" w:rsidP="00505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Calibri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B4846" w14:textId="77777777" w:rsidR="0033079C" w:rsidRDefault="0033079C" w:rsidP="005050FE">
      <w:pPr>
        <w:spacing w:after="0" w:line="240" w:lineRule="auto"/>
      </w:pPr>
      <w:r>
        <w:separator/>
      </w:r>
    </w:p>
  </w:footnote>
  <w:footnote w:type="continuationSeparator" w:id="0">
    <w:p w14:paraId="59C94147" w14:textId="77777777" w:rsidR="0033079C" w:rsidRDefault="0033079C" w:rsidP="00505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9E0A" w14:textId="2E08D5CA" w:rsidR="005050FE" w:rsidRPr="00632EFB" w:rsidRDefault="00632EFB" w:rsidP="00632EFB">
    <w:pPr>
      <w:pStyle w:val="Header"/>
      <w:jc w:val="right"/>
      <w:rPr>
        <w:rFonts w:ascii="TH SarabunPSK" w:hAnsi="TH SarabunPSK" w:cs="TH SarabunPSK"/>
        <w:b/>
        <w:bCs/>
        <w:sz w:val="32"/>
        <w:szCs w:val="32"/>
      </w:rPr>
    </w:pPr>
    <w:r w:rsidRPr="00632EFB">
      <w:rPr>
        <w:rFonts w:ascii="TH SarabunPSK" w:hAnsi="TH SarabunPSK" w:cs="TH SarabunPSK"/>
        <w:b/>
        <w:bCs/>
        <w:sz w:val="32"/>
        <w:szCs w:val="32"/>
      </w:rPr>
      <w:t>RSPG.01</w:t>
    </w:r>
  </w:p>
  <w:p w14:paraId="69999C2E" w14:textId="77777777" w:rsidR="005050FE" w:rsidRDefault="005050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F5F5C"/>
    <w:multiLevelType w:val="hybridMultilevel"/>
    <w:tmpl w:val="4A82F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A13BE"/>
    <w:multiLevelType w:val="hybridMultilevel"/>
    <w:tmpl w:val="4A82F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10AE5"/>
    <w:multiLevelType w:val="hybridMultilevel"/>
    <w:tmpl w:val="4A82F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85A72"/>
    <w:multiLevelType w:val="hybridMultilevel"/>
    <w:tmpl w:val="4A82F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003033">
    <w:abstractNumId w:val="1"/>
  </w:num>
  <w:num w:numId="2" w16cid:durableId="1122575370">
    <w:abstractNumId w:val="0"/>
  </w:num>
  <w:num w:numId="3" w16cid:durableId="1036545418">
    <w:abstractNumId w:val="2"/>
  </w:num>
  <w:num w:numId="4" w16cid:durableId="187647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59"/>
    <w:rsid w:val="000039E9"/>
    <w:rsid w:val="00011A78"/>
    <w:rsid w:val="0001236A"/>
    <w:rsid w:val="0001275A"/>
    <w:rsid w:val="0001309D"/>
    <w:rsid w:val="00017EA9"/>
    <w:rsid w:val="00022407"/>
    <w:rsid w:val="00023922"/>
    <w:rsid w:val="000423AC"/>
    <w:rsid w:val="00042F1E"/>
    <w:rsid w:val="00044E58"/>
    <w:rsid w:val="00055360"/>
    <w:rsid w:val="00060FA1"/>
    <w:rsid w:val="000748E1"/>
    <w:rsid w:val="00074E66"/>
    <w:rsid w:val="00075A87"/>
    <w:rsid w:val="0007731B"/>
    <w:rsid w:val="00082A6F"/>
    <w:rsid w:val="000A0E4E"/>
    <w:rsid w:val="000B08AB"/>
    <w:rsid w:val="000B38EF"/>
    <w:rsid w:val="000B5594"/>
    <w:rsid w:val="000B65E5"/>
    <w:rsid w:val="000B6AE7"/>
    <w:rsid w:val="000C525B"/>
    <w:rsid w:val="000D1016"/>
    <w:rsid w:val="000D16F2"/>
    <w:rsid w:val="000E1257"/>
    <w:rsid w:val="000E2317"/>
    <w:rsid w:val="000F02FC"/>
    <w:rsid w:val="000F3B81"/>
    <w:rsid w:val="000F6272"/>
    <w:rsid w:val="001017FE"/>
    <w:rsid w:val="00116B46"/>
    <w:rsid w:val="001239E7"/>
    <w:rsid w:val="00127896"/>
    <w:rsid w:val="001300B5"/>
    <w:rsid w:val="0013438F"/>
    <w:rsid w:val="001352BB"/>
    <w:rsid w:val="00143970"/>
    <w:rsid w:val="00145F18"/>
    <w:rsid w:val="00150892"/>
    <w:rsid w:val="00154077"/>
    <w:rsid w:val="00164192"/>
    <w:rsid w:val="00167FA4"/>
    <w:rsid w:val="001866D5"/>
    <w:rsid w:val="00193049"/>
    <w:rsid w:val="00193208"/>
    <w:rsid w:val="001B5F70"/>
    <w:rsid w:val="001C38D4"/>
    <w:rsid w:val="001C48A6"/>
    <w:rsid w:val="001C67B1"/>
    <w:rsid w:val="001D1B7A"/>
    <w:rsid w:val="001D392D"/>
    <w:rsid w:val="001D4C37"/>
    <w:rsid w:val="001D4F1E"/>
    <w:rsid w:val="001D594A"/>
    <w:rsid w:val="001E4F65"/>
    <w:rsid w:val="002018A9"/>
    <w:rsid w:val="00202899"/>
    <w:rsid w:val="002055D6"/>
    <w:rsid w:val="00227F77"/>
    <w:rsid w:val="00230B32"/>
    <w:rsid w:val="00233A66"/>
    <w:rsid w:val="00243D09"/>
    <w:rsid w:val="00247E45"/>
    <w:rsid w:val="00252883"/>
    <w:rsid w:val="002532EB"/>
    <w:rsid w:val="002537E1"/>
    <w:rsid w:val="00266A01"/>
    <w:rsid w:val="0027537F"/>
    <w:rsid w:val="00277CB6"/>
    <w:rsid w:val="0028215B"/>
    <w:rsid w:val="00282E68"/>
    <w:rsid w:val="00297FB5"/>
    <w:rsid w:val="002A115F"/>
    <w:rsid w:val="002A389A"/>
    <w:rsid w:val="002A44D2"/>
    <w:rsid w:val="002B1BA4"/>
    <w:rsid w:val="002C2C5A"/>
    <w:rsid w:val="002C575E"/>
    <w:rsid w:val="002D309A"/>
    <w:rsid w:val="002D4576"/>
    <w:rsid w:val="002E1B2E"/>
    <w:rsid w:val="002F027A"/>
    <w:rsid w:val="002F33BC"/>
    <w:rsid w:val="003051F0"/>
    <w:rsid w:val="00315BC7"/>
    <w:rsid w:val="00322D19"/>
    <w:rsid w:val="0033079C"/>
    <w:rsid w:val="00334E6F"/>
    <w:rsid w:val="003367EB"/>
    <w:rsid w:val="00354863"/>
    <w:rsid w:val="00364E57"/>
    <w:rsid w:val="003742F9"/>
    <w:rsid w:val="00376B75"/>
    <w:rsid w:val="003907A1"/>
    <w:rsid w:val="003A2A8B"/>
    <w:rsid w:val="003B4AD1"/>
    <w:rsid w:val="003C0B27"/>
    <w:rsid w:val="003C2504"/>
    <w:rsid w:val="003E15C2"/>
    <w:rsid w:val="003F17B6"/>
    <w:rsid w:val="003F6837"/>
    <w:rsid w:val="004026F9"/>
    <w:rsid w:val="00407EAA"/>
    <w:rsid w:val="00410764"/>
    <w:rsid w:val="00412536"/>
    <w:rsid w:val="00425029"/>
    <w:rsid w:val="004259C0"/>
    <w:rsid w:val="0043634D"/>
    <w:rsid w:val="00436885"/>
    <w:rsid w:val="00441A76"/>
    <w:rsid w:val="00442914"/>
    <w:rsid w:val="00453AAA"/>
    <w:rsid w:val="00463AE7"/>
    <w:rsid w:val="004643AE"/>
    <w:rsid w:val="00472DAB"/>
    <w:rsid w:val="004856CB"/>
    <w:rsid w:val="00496C16"/>
    <w:rsid w:val="004A0611"/>
    <w:rsid w:val="004A3111"/>
    <w:rsid w:val="004A35F5"/>
    <w:rsid w:val="004A532E"/>
    <w:rsid w:val="004B1202"/>
    <w:rsid w:val="004B3AD4"/>
    <w:rsid w:val="004B5CD9"/>
    <w:rsid w:val="004B6092"/>
    <w:rsid w:val="004C0257"/>
    <w:rsid w:val="004D3273"/>
    <w:rsid w:val="004D7C60"/>
    <w:rsid w:val="0050204B"/>
    <w:rsid w:val="00503B90"/>
    <w:rsid w:val="005050FE"/>
    <w:rsid w:val="00505DCA"/>
    <w:rsid w:val="00506370"/>
    <w:rsid w:val="00507828"/>
    <w:rsid w:val="00526C42"/>
    <w:rsid w:val="0053316D"/>
    <w:rsid w:val="00540FE7"/>
    <w:rsid w:val="00542CB0"/>
    <w:rsid w:val="0054475E"/>
    <w:rsid w:val="0056210D"/>
    <w:rsid w:val="005656C5"/>
    <w:rsid w:val="00571C93"/>
    <w:rsid w:val="00573C8A"/>
    <w:rsid w:val="00574171"/>
    <w:rsid w:val="005760A7"/>
    <w:rsid w:val="00587959"/>
    <w:rsid w:val="0059286B"/>
    <w:rsid w:val="005A2D5B"/>
    <w:rsid w:val="005B289B"/>
    <w:rsid w:val="005B331E"/>
    <w:rsid w:val="005B34B0"/>
    <w:rsid w:val="005B4C9A"/>
    <w:rsid w:val="005C0117"/>
    <w:rsid w:val="005C36CB"/>
    <w:rsid w:val="005C5EB3"/>
    <w:rsid w:val="005C64DC"/>
    <w:rsid w:val="005E04A3"/>
    <w:rsid w:val="005E1EF7"/>
    <w:rsid w:val="005E326A"/>
    <w:rsid w:val="005E636C"/>
    <w:rsid w:val="005F0D0B"/>
    <w:rsid w:val="005F0FC0"/>
    <w:rsid w:val="005F433B"/>
    <w:rsid w:val="00617631"/>
    <w:rsid w:val="00624428"/>
    <w:rsid w:val="00625222"/>
    <w:rsid w:val="006265AB"/>
    <w:rsid w:val="00632EFB"/>
    <w:rsid w:val="00635AE3"/>
    <w:rsid w:val="00636986"/>
    <w:rsid w:val="00660EC3"/>
    <w:rsid w:val="00664C2D"/>
    <w:rsid w:val="0066758C"/>
    <w:rsid w:val="00673A62"/>
    <w:rsid w:val="00682A91"/>
    <w:rsid w:val="00683F1A"/>
    <w:rsid w:val="00691851"/>
    <w:rsid w:val="00693A87"/>
    <w:rsid w:val="006947EE"/>
    <w:rsid w:val="006B4111"/>
    <w:rsid w:val="006B74DA"/>
    <w:rsid w:val="006C4450"/>
    <w:rsid w:val="006D068B"/>
    <w:rsid w:val="006D5333"/>
    <w:rsid w:val="006E0C54"/>
    <w:rsid w:val="006E11AA"/>
    <w:rsid w:val="006E3291"/>
    <w:rsid w:val="006E3E54"/>
    <w:rsid w:val="006E4F64"/>
    <w:rsid w:val="006E7337"/>
    <w:rsid w:val="006F5437"/>
    <w:rsid w:val="0071271D"/>
    <w:rsid w:val="007128D9"/>
    <w:rsid w:val="007130DB"/>
    <w:rsid w:val="00715FB1"/>
    <w:rsid w:val="007166DF"/>
    <w:rsid w:val="0072169E"/>
    <w:rsid w:val="00721797"/>
    <w:rsid w:val="00726941"/>
    <w:rsid w:val="0073019C"/>
    <w:rsid w:val="00731988"/>
    <w:rsid w:val="00734CE4"/>
    <w:rsid w:val="007447E5"/>
    <w:rsid w:val="00745F60"/>
    <w:rsid w:val="00747876"/>
    <w:rsid w:val="0075354F"/>
    <w:rsid w:val="007537E3"/>
    <w:rsid w:val="00754C70"/>
    <w:rsid w:val="00755010"/>
    <w:rsid w:val="00766B46"/>
    <w:rsid w:val="007756C3"/>
    <w:rsid w:val="00777028"/>
    <w:rsid w:val="007903CC"/>
    <w:rsid w:val="007962C8"/>
    <w:rsid w:val="007A0816"/>
    <w:rsid w:val="007A54D5"/>
    <w:rsid w:val="007A5B4C"/>
    <w:rsid w:val="007A7ABA"/>
    <w:rsid w:val="007B64FE"/>
    <w:rsid w:val="007C3F9C"/>
    <w:rsid w:val="007C5E6F"/>
    <w:rsid w:val="007C6B9F"/>
    <w:rsid w:val="007D4AA8"/>
    <w:rsid w:val="007D68EC"/>
    <w:rsid w:val="007D7B53"/>
    <w:rsid w:val="007E512A"/>
    <w:rsid w:val="007E6C4A"/>
    <w:rsid w:val="007F1A59"/>
    <w:rsid w:val="007F2023"/>
    <w:rsid w:val="007F6B2F"/>
    <w:rsid w:val="0080260F"/>
    <w:rsid w:val="0080348B"/>
    <w:rsid w:val="0080628F"/>
    <w:rsid w:val="00811C31"/>
    <w:rsid w:val="00830AF3"/>
    <w:rsid w:val="0083166E"/>
    <w:rsid w:val="00832EC0"/>
    <w:rsid w:val="00835885"/>
    <w:rsid w:val="00850378"/>
    <w:rsid w:val="0085124A"/>
    <w:rsid w:val="0085344E"/>
    <w:rsid w:val="00860B14"/>
    <w:rsid w:val="008623CA"/>
    <w:rsid w:val="00864B9B"/>
    <w:rsid w:val="008679F4"/>
    <w:rsid w:val="008747DE"/>
    <w:rsid w:val="0087772C"/>
    <w:rsid w:val="0088488F"/>
    <w:rsid w:val="00887DDA"/>
    <w:rsid w:val="00891F6B"/>
    <w:rsid w:val="008930BF"/>
    <w:rsid w:val="00893C21"/>
    <w:rsid w:val="00896C32"/>
    <w:rsid w:val="008B4EB2"/>
    <w:rsid w:val="008B5499"/>
    <w:rsid w:val="008B7CA9"/>
    <w:rsid w:val="008C3103"/>
    <w:rsid w:val="008D49D4"/>
    <w:rsid w:val="008D5023"/>
    <w:rsid w:val="008E589F"/>
    <w:rsid w:val="008E63D6"/>
    <w:rsid w:val="008E686E"/>
    <w:rsid w:val="008F2F82"/>
    <w:rsid w:val="008F4828"/>
    <w:rsid w:val="008F522E"/>
    <w:rsid w:val="00901667"/>
    <w:rsid w:val="009074A8"/>
    <w:rsid w:val="00912ED4"/>
    <w:rsid w:val="00915D4B"/>
    <w:rsid w:val="00923030"/>
    <w:rsid w:val="0092588B"/>
    <w:rsid w:val="00930532"/>
    <w:rsid w:val="00932A91"/>
    <w:rsid w:val="00932E92"/>
    <w:rsid w:val="00936761"/>
    <w:rsid w:val="00937252"/>
    <w:rsid w:val="00942952"/>
    <w:rsid w:val="00942EC1"/>
    <w:rsid w:val="009464D2"/>
    <w:rsid w:val="009550EC"/>
    <w:rsid w:val="00955530"/>
    <w:rsid w:val="00965666"/>
    <w:rsid w:val="00973CF1"/>
    <w:rsid w:val="00976A96"/>
    <w:rsid w:val="0099167E"/>
    <w:rsid w:val="009A7869"/>
    <w:rsid w:val="009C3903"/>
    <w:rsid w:val="009C6A93"/>
    <w:rsid w:val="009C71D7"/>
    <w:rsid w:val="009E61F9"/>
    <w:rsid w:val="009E6F18"/>
    <w:rsid w:val="009E787A"/>
    <w:rsid w:val="009F5842"/>
    <w:rsid w:val="00A034B9"/>
    <w:rsid w:val="00A04ED9"/>
    <w:rsid w:val="00A04FF5"/>
    <w:rsid w:val="00A240AE"/>
    <w:rsid w:val="00A25627"/>
    <w:rsid w:val="00A3423F"/>
    <w:rsid w:val="00A36CCE"/>
    <w:rsid w:val="00A43035"/>
    <w:rsid w:val="00A47641"/>
    <w:rsid w:val="00A53059"/>
    <w:rsid w:val="00A570DE"/>
    <w:rsid w:val="00A63F13"/>
    <w:rsid w:val="00A667B2"/>
    <w:rsid w:val="00A70B0B"/>
    <w:rsid w:val="00A70D2D"/>
    <w:rsid w:val="00A72484"/>
    <w:rsid w:val="00A730ED"/>
    <w:rsid w:val="00A81217"/>
    <w:rsid w:val="00A82DCB"/>
    <w:rsid w:val="00A906C1"/>
    <w:rsid w:val="00A94A63"/>
    <w:rsid w:val="00AA0DB9"/>
    <w:rsid w:val="00AA327D"/>
    <w:rsid w:val="00AB14AC"/>
    <w:rsid w:val="00AB1B13"/>
    <w:rsid w:val="00AB6904"/>
    <w:rsid w:val="00AC0AF7"/>
    <w:rsid w:val="00AC428A"/>
    <w:rsid w:val="00AD29DE"/>
    <w:rsid w:val="00AD2E95"/>
    <w:rsid w:val="00AD3729"/>
    <w:rsid w:val="00AE6005"/>
    <w:rsid w:val="00AE7CA2"/>
    <w:rsid w:val="00AF224F"/>
    <w:rsid w:val="00AF4B8D"/>
    <w:rsid w:val="00B03F10"/>
    <w:rsid w:val="00B10713"/>
    <w:rsid w:val="00B21D4C"/>
    <w:rsid w:val="00B231A3"/>
    <w:rsid w:val="00B262D4"/>
    <w:rsid w:val="00B417C6"/>
    <w:rsid w:val="00B50CDF"/>
    <w:rsid w:val="00B536E4"/>
    <w:rsid w:val="00B56DE6"/>
    <w:rsid w:val="00B74761"/>
    <w:rsid w:val="00B76AAB"/>
    <w:rsid w:val="00B92F08"/>
    <w:rsid w:val="00BA1920"/>
    <w:rsid w:val="00BA34A2"/>
    <w:rsid w:val="00BA4948"/>
    <w:rsid w:val="00BB4E3F"/>
    <w:rsid w:val="00BB5762"/>
    <w:rsid w:val="00BB7E06"/>
    <w:rsid w:val="00BC13FB"/>
    <w:rsid w:val="00BC2B9B"/>
    <w:rsid w:val="00BD2B85"/>
    <w:rsid w:val="00BD469B"/>
    <w:rsid w:val="00BE140B"/>
    <w:rsid w:val="00BE3E1C"/>
    <w:rsid w:val="00BF0640"/>
    <w:rsid w:val="00BF3AF0"/>
    <w:rsid w:val="00BF4827"/>
    <w:rsid w:val="00BF5F6A"/>
    <w:rsid w:val="00BF76D6"/>
    <w:rsid w:val="00BF7C13"/>
    <w:rsid w:val="00C00D63"/>
    <w:rsid w:val="00C07338"/>
    <w:rsid w:val="00C146BB"/>
    <w:rsid w:val="00C14B04"/>
    <w:rsid w:val="00C26C8C"/>
    <w:rsid w:val="00C3795F"/>
    <w:rsid w:val="00C4000D"/>
    <w:rsid w:val="00C453EA"/>
    <w:rsid w:val="00C4777D"/>
    <w:rsid w:val="00C564ED"/>
    <w:rsid w:val="00C61FAE"/>
    <w:rsid w:val="00C62E00"/>
    <w:rsid w:val="00C636BB"/>
    <w:rsid w:val="00C742C9"/>
    <w:rsid w:val="00C820FA"/>
    <w:rsid w:val="00C83A1B"/>
    <w:rsid w:val="00CA49F8"/>
    <w:rsid w:val="00CA748E"/>
    <w:rsid w:val="00CC712B"/>
    <w:rsid w:val="00CD24D8"/>
    <w:rsid w:val="00CD3502"/>
    <w:rsid w:val="00CD44AA"/>
    <w:rsid w:val="00CD6220"/>
    <w:rsid w:val="00CE106A"/>
    <w:rsid w:val="00CE574A"/>
    <w:rsid w:val="00CF43F3"/>
    <w:rsid w:val="00D01F7E"/>
    <w:rsid w:val="00D038AD"/>
    <w:rsid w:val="00D04656"/>
    <w:rsid w:val="00D04C12"/>
    <w:rsid w:val="00D1345A"/>
    <w:rsid w:val="00D568FC"/>
    <w:rsid w:val="00D56DF6"/>
    <w:rsid w:val="00D6672A"/>
    <w:rsid w:val="00D67329"/>
    <w:rsid w:val="00D676F5"/>
    <w:rsid w:val="00D76879"/>
    <w:rsid w:val="00D8311E"/>
    <w:rsid w:val="00D831D6"/>
    <w:rsid w:val="00D96694"/>
    <w:rsid w:val="00D9673A"/>
    <w:rsid w:val="00D9705E"/>
    <w:rsid w:val="00DB0ECA"/>
    <w:rsid w:val="00DB5F8A"/>
    <w:rsid w:val="00DC228A"/>
    <w:rsid w:val="00DC5B41"/>
    <w:rsid w:val="00DE0DD7"/>
    <w:rsid w:val="00DF1687"/>
    <w:rsid w:val="00DF449A"/>
    <w:rsid w:val="00DF6640"/>
    <w:rsid w:val="00DF7A04"/>
    <w:rsid w:val="00E00602"/>
    <w:rsid w:val="00E00997"/>
    <w:rsid w:val="00E01129"/>
    <w:rsid w:val="00E01BA2"/>
    <w:rsid w:val="00E03B1C"/>
    <w:rsid w:val="00E03DE6"/>
    <w:rsid w:val="00E04757"/>
    <w:rsid w:val="00E048AE"/>
    <w:rsid w:val="00E0539A"/>
    <w:rsid w:val="00E14AD5"/>
    <w:rsid w:val="00E3283C"/>
    <w:rsid w:val="00E344A7"/>
    <w:rsid w:val="00E36FD3"/>
    <w:rsid w:val="00E55137"/>
    <w:rsid w:val="00E70ACE"/>
    <w:rsid w:val="00E8383A"/>
    <w:rsid w:val="00E869FF"/>
    <w:rsid w:val="00E9663B"/>
    <w:rsid w:val="00E96AA8"/>
    <w:rsid w:val="00EA5548"/>
    <w:rsid w:val="00EB71B1"/>
    <w:rsid w:val="00ED499C"/>
    <w:rsid w:val="00ED5404"/>
    <w:rsid w:val="00EE41AD"/>
    <w:rsid w:val="00EF3993"/>
    <w:rsid w:val="00F1307B"/>
    <w:rsid w:val="00F15172"/>
    <w:rsid w:val="00F23E5D"/>
    <w:rsid w:val="00F265C6"/>
    <w:rsid w:val="00F34ADB"/>
    <w:rsid w:val="00F54422"/>
    <w:rsid w:val="00F56923"/>
    <w:rsid w:val="00F60C6C"/>
    <w:rsid w:val="00F6321C"/>
    <w:rsid w:val="00F65746"/>
    <w:rsid w:val="00F70248"/>
    <w:rsid w:val="00F74C8C"/>
    <w:rsid w:val="00F74E23"/>
    <w:rsid w:val="00F77756"/>
    <w:rsid w:val="00F82863"/>
    <w:rsid w:val="00F86255"/>
    <w:rsid w:val="00F95872"/>
    <w:rsid w:val="00FA0CC1"/>
    <w:rsid w:val="00FB2CFE"/>
    <w:rsid w:val="00FC2CE0"/>
    <w:rsid w:val="00FD241C"/>
    <w:rsid w:val="00FD2B7D"/>
    <w:rsid w:val="00FE3E05"/>
    <w:rsid w:val="00FE7915"/>
    <w:rsid w:val="00FF0A47"/>
    <w:rsid w:val="00FF16AA"/>
    <w:rsid w:val="00FF1B8A"/>
    <w:rsid w:val="00FF657E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707CBE"/>
  <w14:defaultImageDpi w14:val="32767"/>
  <w15:chartTrackingRefBased/>
  <w15:docId w15:val="{9158F782-8C16-46D3-A448-2EEFC849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F9C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0FE"/>
  </w:style>
  <w:style w:type="paragraph" w:styleId="Footer">
    <w:name w:val="footer"/>
    <w:basedOn w:val="Normal"/>
    <w:link w:val="FooterChar"/>
    <w:uiPriority w:val="99"/>
    <w:unhideWhenUsed/>
    <w:rsid w:val="00505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0FE"/>
  </w:style>
  <w:style w:type="table" w:styleId="GridTable1Light">
    <w:name w:val="Grid Table 1 Light"/>
    <w:basedOn w:val="TableNormal"/>
    <w:uiPriority w:val="46"/>
    <w:rsid w:val="005050FE"/>
    <w:pPr>
      <w:ind w:firstLine="720"/>
    </w:pPr>
    <w:rPr>
      <w:rFonts w:ascii="Sarabun" w:eastAsia="Sarabun" w:hAnsi="Sarabun" w:cs="Sarabun"/>
      <w:sz w:val="26"/>
      <w:szCs w:val="26"/>
      <w:lang w:val="th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7D4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6B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-Au\5101400139\02-31-07-68\01-project-propos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1D2A5-2B7A-46DC-A766-7EAF12D3C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01-project-proposal</Template>
  <TotalTime>12</TotalTime>
  <Pages>4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2026-09-29T07:47:00Z</cp:lastPrinted>
  <dcterms:created xsi:type="dcterms:W3CDTF">2026-10-08T00:11:00Z</dcterms:created>
  <dcterms:modified xsi:type="dcterms:W3CDTF">2026-10-08T00:21:00Z</dcterms:modified>
</cp:coreProperties>
</file>